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4C7" w:rsidRPr="00D11A5B" w:rsidRDefault="00FC04C7" w:rsidP="00FC04C7">
      <w:pPr>
        <w:tabs>
          <w:tab w:val="left" w:pos="2835"/>
        </w:tabs>
        <w:rPr>
          <w:b/>
          <w:sz w:val="32"/>
          <w:szCs w:val="32"/>
        </w:rPr>
      </w:pPr>
    </w:p>
    <w:p w:rsidR="00FC04C7" w:rsidRDefault="00FC04C7" w:rsidP="00FC04C7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</w:p>
    <w:p w:rsidR="00FC04C7" w:rsidRPr="00261587" w:rsidRDefault="00FC04C7" w:rsidP="00FC04C7">
      <w:pPr>
        <w:pStyle w:val="berschrift2"/>
        <w:rPr>
          <w:rFonts w:ascii="Agency FB" w:hAnsi="Agency FB"/>
          <w:szCs w:val="16"/>
        </w:rPr>
      </w:pPr>
    </w:p>
    <w:p w:rsidR="00051848" w:rsidRDefault="009B6591" w:rsidP="00051848">
      <w:pPr>
        <w:tabs>
          <w:tab w:val="left" w:pos="2268"/>
          <w:tab w:val="left" w:pos="4395"/>
          <w:tab w:val="left" w:pos="6237"/>
        </w:tabs>
        <w:rPr>
          <w:rFonts w:asciiTheme="minorHAnsi" w:hAnsiTheme="minorHAnsi" w:cstheme="minorHAnsi"/>
        </w:rPr>
      </w:pPr>
      <w:r w:rsidRPr="00261587">
        <w:rPr>
          <w:rFonts w:ascii="Agency FB" w:hAnsi="Agency FB"/>
          <w:szCs w:val="16"/>
        </w:rPr>
        <w:t>BIV Welzheimer Wald e.V</w:t>
      </w:r>
      <w:r>
        <w:rPr>
          <w:rFonts w:ascii="Agency FB" w:hAnsi="Agency FB"/>
          <w:szCs w:val="16"/>
        </w:rPr>
        <w:t>.</w:t>
      </w:r>
    </w:p>
    <w:p w:rsidR="00FC04C7" w:rsidRDefault="00FC04C7" w:rsidP="00051848">
      <w:pPr>
        <w:tabs>
          <w:tab w:val="left" w:pos="2268"/>
          <w:tab w:val="left" w:pos="4395"/>
          <w:tab w:val="left" w:pos="6237"/>
        </w:tabs>
        <w:rPr>
          <w:rFonts w:asciiTheme="minorHAnsi" w:hAnsiTheme="minorHAnsi" w:cstheme="minorHAnsi"/>
        </w:rPr>
      </w:pPr>
      <w:r w:rsidRPr="00FC04C7">
        <w:rPr>
          <w:rFonts w:asciiTheme="minorHAnsi" w:hAnsiTheme="minorHAnsi" w:cstheme="minorHAnsi"/>
        </w:rPr>
        <w:t>Werner Kugler</w:t>
      </w:r>
    </w:p>
    <w:p w:rsidR="00FC04C7" w:rsidRDefault="00FC04C7" w:rsidP="00051848">
      <w:pPr>
        <w:tabs>
          <w:tab w:val="left" w:pos="2268"/>
          <w:tab w:val="left" w:pos="4395"/>
          <w:tab w:val="left" w:pos="623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Elbinger Weg 5</w:t>
      </w:r>
    </w:p>
    <w:p w:rsidR="00FC04C7" w:rsidRPr="009B6591" w:rsidRDefault="00FC04C7" w:rsidP="00051848">
      <w:pPr>
        <w:tabs>
          <w:tab w:val="left" w:pos="2268"/>
          <w:tab w:val="left" w:pos="4395"/>
          <w:tab w:val="left" w:pos="6237"/>
        </w:tabs>
        <w:rPr>
          <w:rFonts w:asciiTheme="minorHAnsi" w:hAnsiTheme="minorHAnsi" w:cstheme="minorHAnsi"/>
          <w:b/>
          <w:sz w:val="28"/>
          <w:szCs w:val="28"/>
        </w:rPr>
      </w:pPr>
      <w:r w:rsidRPr="009B6591">
        <w:rPr>
          <w:rFonts w:asciiTheme="minorHAnsi" w:hAnsiTheme="minorHAnsi" w:cstheme="minorHAnsi"/>
          <w:b/>
          <w:sz w:val="28"/>
          <w:szCs w:val="28"/>
        </w:rPr>
        <w:t>73642 Welzheim</w:t>
      </w:r>
    </w:p>
    <w:p w:rsidR="00FC04C7" w:rsidRPr="00FC04C7" w:rsidRDefault="00FC04C7" w:rsidP="00051848">
      <w:pPr>
        <w:tabs>
          <w:tab w:val="left" w:pos="2268"/>
          <w:tab w:val="left" w:pos="4395"/>
          <w:tab w:val="left" w:pos="6237"/>
        </w:tabs>
        <w:rPr>
          <w:rFonts w:asciiTheme="minorHAnsi" w:hAnsiTheme="minorHAnsi" w:cstheme="minorHAnsi"/>
        </w:rPr>
      </w:pPr>
    </w:p>
    <w:p w:rsidR="00FC04C7" w:rsidRDefault="00FC04C7" w:rsidP="00051848">
      <w:pPr>
        <w:tabs>
          <w:tab w:val="left" w:pos="2268"/>
          <w:tab w:val="left" w:pos="4395"/>
          <w:tab w:val="left" w:pos="6237"/>
        </w:tabs>
        <w:rPr>
          <w:rFonts w:asciiTheme="minorHAnsi" w:hAnsiTheme="minorHAnsi" w:cstheme="minorHAnsi"/>
        </w:rPr>
      </w:pPr>
    </w:p>
    <w:p w:rsidR="009049CC" w:rsidRDefault="009049CC" w:rsidP="00051848">
      <w:pPr>
        <w:tabs>
          <w:tab w:val="left" w:pos="2268"/>
          <w:tab w:val="left" w:pos="4395"/>
          <w:tab w:val="left" w:pos="6237"/>
        </w:tabs>
        <w:rPr>
          <w:rFonts w:asciiTheme="minorHAnsi" w:hAnsiTheme="minorHAnsi" w:cstheme="minorHAnsi"/>
        </w:rPr>
      </w:pPr>
    </w:p>
    <w:p w:rsidR="00FC04C7" w:rsidRDefault="009049CC" w:rsidP="00FC04C7">
      <w:pPr>
        <w:pStyle w:val="Default"/>
        <w:rPr>
          <w:sz w:val="36"/>
          <w:szCs w:val="36"/>
        </w:rPr>
      </w:pPr>
      <w:r>
        <w:rPr>
          <w:b/>
          <w:bCs/>
          <w:sz w:val="40"/>
          <w:szCs w:val="40"/>
        </w:rPr>
        <w:t>A</w:t>
      </w:r>
      <w:r>
        <w:rPr>
          <w:b/>
          <w:bCs/>
          <w:sz w:val="32"/>
          <w:szCs w:val="32"/>
        </w:rPr>
        <w:t>NMELD</w:t>
      </w:r>
      <w:r w:rsidR="00FC04C7">
        <w:rPr>
          <w:b/>
          <w:bCs/>
          <w:sz w:val="32"/>
          <w:szCs w:val="32"/>
        </w:rPr>
        <w:t xml:space="preserve">UNG </w:t>
      </w:r>
      <w:r w:rsidR="00FC04C7" w:rsidRPr="00051848">
        <w:rPr>
          <w:bCs/>
          <w:sz w:val="32"/>
          <w:szCs w:val="32"/>
        </w:rPr>
        <w:t>zum</w:t>
      </w:r>
      <w:r>
        <w:rPr>
          <w:bCs/>
          <w:sz w:val="32"/>
          <w:szCs w:val="32"/>
        </w:rPr>
        <w:t xml:space="preserve"> Neuimkerkurs des</w:t>
      </w:r>
      <w:r w:rsidR="00FC04C7">
        <w:rPr>
          <w:b/>
          <w:bCs/>
          <w:sz w:val="32"/>
          <w:szCs w:val="32"/>
        </w:rPr>
        <w:t xml:space="preserve"> </w:t>
      </w:r>
      <w:r w:rsidR="00FC04C7" w:rsidRPr="00051848">
        <w:rPr>
          <w:rFonts w:ascii="Agency FB" w:hAnsi="Agency FB"/>
          <w:b/>
          <w:sz w:val="36"/>
          <w:szCs w:val="36"/>
        </w:rPr>
        <w:t>Bezirksimkerverein Welzheimer Wald e.V.</w:t>
      </w:r>
      <w:r w:rsidR="00FC04C7" w:rsidRPr="00051848">
        <w:rPr>
          <w:sz w:val="36"/>
          <w:szCs w:val="36"/>
        </w:rPr>
        <w:t xml:space="preserve"> </w:t>
      </w:r>
    </w:p>
    <w:p w:rsidR="00FC04C7" w:rsidRDefault="00FC04C7" w:rsidP="00051848">
      <w:pPr>
        <w:tabs>
          <w:tab w:val="left" w:pos="2268"/>
          <w:tab w:val="left" w:pos="4395"/>
          <w:tab w:val="left" w:pos="6237"/>
        </w:tabs>
        <w:rPr>
          <w:rFonts w:asciiTheme="minorHAnsi" w:hAnsiTheme="minorHAnsi" w:cstheme="minorHAnsi"/>
        </w:rPr>
      </w:pPr>
    </w:p>
    <w:p w:rsidR="00FC04C7" w:rsidRDefault="00FC04C7" w:rsidP="00051848">
      <w:pPr>
        <w:tabs>
          <w:tab w:val="left" w:pos="2268"/>
          <w:tab w:val="left" w:pos="4395"/>
          <w:tab w:val="left" w:pos="6237"/>
        </w:tabs>
        <w:rPr>
          <w:rFonts w:asciiTheme="minorHAnsi" w:hAnsiTheme="minorHAnsi" w:cstheme="minorHAnsi"/>
        </w:rPr>
      </w:pPr>
    </w:p>
    <w:p w:rsidR="009049CC" w:rsidRDefault="00FC04C7" w:rsidP="00051848">
      <w:pPr>
        <w:tabs>
          <w:tab w:val="left" w:pos="2268"/>
          <w:tab w:val="left" w:pos="4395"/>
          <w:tab w:val="left" w:pos="6237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Hiermit </w:t>
      </w:r>
      <w:r w:rsidR="009049CC">
        <w:rPr>
          <w:rFonts w:asciiTheme="minorHAnsi" w:hAnsiTheme="minorHAnsi" w:cstheme="minorHAnsi"/>
        </w:rPr>
        <w:t>melde</w:t>
      </w:r>
      <w:r>
        <w:rPr>
          <w:rFonts w:asciiTheme="minorHAnsi" w:hAnsiTheme="minorHAnsi" w:cstheme="minorHAnsi"/>
        </w:rPr>
        <w:t xml:space="preserve"> ich</w:t>
      </w:r>
      <w:r w:rsidR="00B117B9">
        <w:rPr>
          <w:rFonts w:asciiTheme="minorHAnsi" w:hAnsiTheme="minorHAnsi" w:cstheme="minorHAnsi"/>
        </w:rPr>
        <w:t xml:space="preserve"> mich zum </w:t>
      </w:r>
      <w:r w:rsidR="004A6D2F">
        <w:rPr>
          <w:rFonts w:asciiTheme="minorHAnsi" w:hAnsiTheme="minorHAnsi" w:cstheme="minorHAnsi"/>
        </w:rPr>
        <w:t>Grundkurs „</w:t>
      </w:r>
      <w:r w:rsidR="004A6D2F" w:rsidRPr="004A6D2F">
        <w:rPr>
          <w:rFonts w:asciiTheme="minorHAnsi" w:hAnsiTheme="minorHAnsi" w:cstheme="minorHAnsi"/>
        </w:rPr>
        <w:t>Einführung in die Bienenhaltung</w:t>
      </w:r>
      <w:proofErr w:type="gramStart"/>
      <w:r w:rsidR="004A6D2F">
        <w:rPr>
          <w:rFonts w:asciiTheme="minorHAnsi" w:hAnsiTheme="minorHAnsi" w:cstheme="minorHAnsi"/>
        </w:rPr>
        <w:t xml:space="preserve">“ </w:t>
      </w:r>
      <w:r w:rsidR="00B117B9">
        <w:rPr>
          <w:rFonts w:asciiTheme="minorHAnsi" w:hAnsiTheme="minorHAnsi" w:cstheme="minorHAnsi"/>
        </w:rPr>
        <w:t xml:space="preserve"> in</w:t>
      </w:r>
      <w:proofErr w:type="gramEnd"/>
      <w:r w:rsidR="00B117B9">
        <w:rPr>
          <w:rFonts w:asciiTheme="minorHAnsi" w:hAnsiTheme="minorHAnsi" w:cstheme="minorHAnsi"/>
        </w:rPr>
        <w:t xml:space="preserve"> </w:t>
      </w:r>
      <w:r w:rsidR="00B117B9" w:rsidRPr="00B117B9">
        <w:rPr>
          <w:rFonts w:asciiTheme="minorHAnsi" w:hAnsiTheme="minorHAnsi" w:cstheme="minorHAnsi"/>
          <w:b/>
        </w:rPr>
        <w:t>202</w:t>
      </w:r>
      <w:r w:rsidR="00CB09DC">
        <w:rPr>
          <w:rFonts w:asciiTheme="minorHAnsi" w:hAnsiTheme="minorHAnsi" w:cstheme="minorHAnsi"/>
          <w:b/>
        </w:rPr>
        <w:t>3</w:t>
      </w:r>
      <w:r w:rsidR="00B117B9">
        <w:rPr>
          <w:rFonts w:asciiTheme="minorHAnsi" w:hAnsiTheme="minorHAnsi" w:cstheme="minorHAnsi"/>
        </w:rPr>
        <w:t xml:space="preserve"> </w:t>
      </w:r>
      <w:r w:rsidR="009049CC">
        <w:rPr>
          <w:rFonts w:asciiTheme="minorHAnsi" w:hAnsiTheme="minorHAnsi" w:cstheme="minorHAnsi"/>
        </w:rPr>
        <w:t>an</w:t>
      </w:r>
    </w:p>
    <w:p w:rsidR="00FC04C7" w:rsidRDefault="00FC04C7" w:rsidP="00051848">
      <w:pPr>
        <w:tabs>
          <w:tab w:val="left" w:pos="2268"/>
          <w:tab w:val="left" w:pos="4395"/>
          <w:tab w:val="left" w:pos="6237"/>
        </w:tabs>
        <w:rPr>
          <w:rFonts w:asciiTheme="minorHAnsi" w:hAnsiTheme="minorHAnsi" w:cstheme="minorHAnsi"/>
        </w:rPr>
      </w:pPr>
    </w:p>
    <w:p w:rsidR="00FC04C7" w:rsidRDefault="00FC04C7" w:rsidP="00FC04C7">
      <w:pPr>
        <w:tabs>
          <w:tab w:val="left" w:pos="3261"/>
          <w:tab w:val="left" w:pos="6237"/>
        </w:tabs>
        <w:ind w:left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Vorname, Name:</w:t>
      </w:r>
      <w:r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545486829"/>
          <w:placeholder>
            <w:docPart w:val="FBDF71780A5045318684BF7982CF569A"/>
          </w:placeholder>
          <w:showingPlcHdr/>
        </w:sdtPr>
        <w:sdtEndPr/>
        <w:sdtContent>
          <w:bookmarkStart w:id="0" w:name="_GoBack"/>
          <w:r w:rsidR="00E75009" w:rsidRPr="00753134">
            <w:rPr>
              <w:rStyle w:val="Platzhaltertext"/>
              <w:i/>
            </w:rPr>
            <w:t>Klicken Sie hier, um Text einzugeben.</w:t>
          </w:r>
          <w:bookmarkEnd w:id="0"/>
        </w:sdtContent>
      </w:sdt>
    </w:p>
    <w:p w:rsidR="009F5D52" w:rsidRPr="002F67C4" w:rsidRDefault="009F5D52" w:rsidP="00FC04C7">
      <w:pPr>
        <w:tabs>
          <w:tab w:val="left" w:pos="3261"/>
          <w:tab w:val="left" w:pos="6237"/>
        </w:tabs>
        <w:ind w:left="851"/>
        <w:rPr>
          <w:rFonts w:asciiTheme="minorHAnsi" w:hAnsiTheme="minorHAnsi" w:cstheme="minorHAnsi"/>
          <w:sz w:val="16"/>
          <w:szCs w:val="16"/>
        </w:rPr>
      </w:pPr>
    </w:p>
    <w:p w:rsidR="009F5D52" w:rsidRDefault="009F5D52" w:rsidP="00FC04C7">
      <w:pPr>
        <w:tabs>
          <w:tab w:val="left" w:pos="3261"/>
          <w:tab w:val="left" w:pos="6237"/>
        </w:tabs>
        <w:ind w:left="85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Straße, Hausnummer</w:t>
      </w:r>
      <w:r w:rsidR="00BE0BEB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949281039"/>
          <w:placeholder>
            <w:docPart w:val="C6B3514975E74D7292FF71A27D26810E"/>
          </w:placeholder>
          <w:showingPlcHdr/>
        </w:sdtPr>
        <w:sdtEndPr/>
        <w:sdtContent>
          <w:r w:rsidR="00E75009" w:rsidRPr="00753134">
            <w:rPr>
              <w:rStyle w:val="Platzhaltertext"/>
              <w:i/>
            </w:rPr>
            <w:t>Klicken Sie hier, um Text einzugeben.</w:t>
          </w:r>
        </w:sdtContent>
      </w:sdt>
    </w:p>
    <w:p w:rsidR="009F5D52" w:rsidRPr="002F67C4" w:rsidRDefault="009F5D52" w:rsidP="00FC04C7">
      <w:pPr>
        <w:tabs>
          <w:tab w:val="left" w:pos="3261"/>
          <w:tab w:val="left" w:pos="6237"/>
        </w:tabs>
        <w:ind w:left="851"/>
        <w:rPr>
          <w:rFonts w:asciiTheme="minorHAnsi" w:hAnsiTheme="minorHAnsi" w:cstheme="minorHAnsi"/>
          <w:sz w:val="16"/>
          <w:szCs w:val="16"/>
        </w:rPr>
      </w:pPr>
    </w:p>
    <w:p w:rsidR="009F5D52" w:rsidRDefault="009F5D52" w:rsidP="00FC04C7">
      <w:pPr>
        <w:tabs>
          <w:tab w:val="left" w:pos="3261"/>
          <w:tab w:val="left" w:pos="6237"/>
        </w:tabs>
        <w:ind w:left="851"/>
        <w:rPr>
          <w:rFonts w:ascii="Arial" w:hAnsi="Arial" w:cs="Arial"/>
        </w:rPr>
      </w:pPr>
      <w:r>
        <w:rPr>
          <w:rFonts w:asciiTheme="minorHAnsi" w:hAnsiTheme="minorHAnsi" w:cstheme="minorHAnsi"/>
        </w:rPr>
        <w:t>Postleitzahl</w:t>
      </w:r>
      <w:r w:rsidR="00BE0BEB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652899157"/>
          <w:placeholder>
            <w:docPart w:val="7EAC654397F649769B533DC6B8D81A6B"/>
          </w:placeholder>
          <w:showingPlcHdr/>
        </w:sdtPr>
        <w:sdtEndPr/>
        <w:sdtContent>
          <w:r w:rsidR="00E75009" w:rsidRPr="00753134">
            <w:rPr>
              <w:rStyle w:val="Platzhaltertext"/>
              <w:i/>
            </w:rPr>
            <w:t>Klicken Sie hier, um Text einzugeben.</w:t>
          </w:r>
        </w:sdtContent>
      </w:sdt>
    </w:p>
    <w:p w:rsidR="009F5D52" w:rsidRPr="002F67C4" w:rsidRDefault="009F5D52" w:rsidP="00FC04C7">
      <w:pPr>
        <w:tabs>
          <w:tab w:val="left" w:pos="3261"/>
          <w:tab w:val="left" w:pos="6237"/>
        </w:tabs>
        <w:ind w:left="851"/>
        <w:rPr>
          <w:rFonts w:ascii="Arial" w:hAnsi="Arial" w:cs="Arial"/>
          <w:sz w:val="16"/>
          <w:szCs w:val="16"/>
        </w:rPr>
      </w:pPr>
    </w:p>
    <w:p w:rsidR="009F5D52" w:rsidRDefault="009F5D52" w:rsidP="00FC04C7">
      <w:pPr>
        <w:tabs>
          <w:tab w:val="left" w:pos="3261"/>
          <w:tab w:val="left" w:pos="6237"/>
        </w:tabs>
        <w:ind w:left="851"/>
        <w:rPr>
          <w:rFonts w:ascii="Arial" w:hAnsi="Arial" w:cs="Arial"/>
        </w:rPr>
      </w:pPr>
      <w:r w:rsidRPr="009F5D52">
        <w:rPr>
          <w:rFonts w:asciiTheme="minorHAnsi" w:hAnsiTheme="minorHAnsi" w:cstheme="minorHAnsi"/>
        </w:rPr>
        <w:t>Wohnort</w:t>
      </w:r>
      <w:r w:rsidR="00BE0BEB"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1279263265"/>
          <w:placeholder>
            <w:docPart w:val="8F09C3BBDE19498E8E41316E751B6B3F"/>
          </w:placeholder>
          <w:showingPlcHdr/>
        </w:sdtPr>
        <w:sdtEndPr>
          <w:rPr>
            <w:rFonts w:ascii="Arial" w:hAnsi="Arial" w:cs="Arial"/>
          </w:rPr>
        </w:sdtEndPr>
        <w:sdtContent>
          <w:r w:rsidR="00E75009" w:rsidRPr="00753134">
            <w:rPr>
              <w:rStyle w:val="Platzhaltertext"/>
              <w:rFonts w:eastAsiaTheme="minorHAnsi"/>
              <w:i/>
            </w:rPr>
            <w:t>Klicken Sie hier, um Text einzugeben.</w:t>
          </w:r>
        </w:sdtContent>
      </w:sdt>
    </w:p>
    <w:p w:rsidR="00BE0BEB" w:rsidRPr="002F67C4" w:rsidRDefault="00BE0BEB" w:rsidP="00FC04C7">
      <w:pPr>
        <w:tabs>
          <w:tab w:val="left" w:pos="3261"/>
          <w:tab w:val="left" w:pos="6237"/>
        </w:tabs>
        <w:ind w:left="851"/>
        <w:rPr>
          <w:rFonts w:asciiTheme="minorHAnsi" w:hAnsiTheme="minorHAnsi" w:cstheme="minorHAnsi"/>
          <w:sz w:val="16"/>
          <w:szCs w:val="16"/>
        </w:rPr>
      </w:pPr>
    </w:p>
    <w:p w:rsidR="00BE0BEB" w:rsidRPr="00BE0BEB" w:rsidRDefault="00BE0BEB" w:rsidP="00FC04C7">
      <w:pPr>
        <w:tabs>
          <w:tab w:val="left" w:pos="3261"/>
          <w:tab w:val="left" w:pos="6237"/>
        </w:tabs>
        <w:ind w:left="851"/>
        <w:rPr>
          <w:rFonts w:ascii="Arial" w:hAnsi="Arial" w:cs="Arial"/>
        </w:rPr>
      </w:pPr>
      <w:r w:rsidRPr="00BE0BEB">
        <w:rPr>
          <w:rFonts w:asciiTheme="minorHAnsi" w:hAnsiTheme="minorHAnsi" w:cstheme="minorHAnsi"/>
          <w:sz w:val="22"/>
          <w:szCs w:val="22"/>
        </w:rPr>
        <w:t>Geburtstag</w:t>
      </w:r>
      <w:r>
        <w:rPr>
          <w:rFonts w:asciiTheme="minorHAnsi" w:hAnsiTheme="minorHAnsi" w:cstheme="minorHAnsi"/>
          <w:sz w:val="22"/>
          <w:szCs w:val="22"/>
        </w:rPr>
        <w:tab/>
      </w:r>
      <w:sdt>
        <w:sdtPr>
          <w:rPr>
            <w:rFonts w:ascii="Arial" w:hAnsi="Arial" w:cs="Arial"/>
          </w:rPr>
          <w:id w:val="-1296751902"/>
          <w:placeholder>
            <w:docPart w:val="A526300349DD482F9D377F47BEDD73B3"/>
          </w:placeholder>
          <w:showingPlcHdr/>
        </w:sdtPr>
        <w:sdtEndPr/>
        <w:sdtContent>
          <w:r w:rsidR="00E75009" w:rsidRPr="00753134">
            <w:rPr>
              <w:rStyle w:val="Platzhaltertext"/>
              <w:rFonts w:eastAsiaTheme="minorHAnsi"/>
            </w:rPr>
            <w:t>Klicken Sie hier, um Text einzugeben.</w:t>
          </w:r>
        </w:sdtContent>
      </w:sdt>
    </w:p>
    <w:p w:rsidR="00BE0BEB" w:rsidRPr="002F67C4" w:rsidRDefault="00BE0BEB" w:rsidP="00FC04C7">
      <w:pPr>
        <w:tabs>
          <w:tab w:val="left" w:pos="3261"/>
          <w:tab w:val="left" w:pos="6237"/>
        </w:tabs>
        <w:ind w:left="851"/>
        <w:rPr>
          <w:rFonts w:asciiTheme="minorHAnsi" w:hAnsiTheme="minorHAnsi" w:cstheme="minorHAnsi"/>
          <w:sz w:val="16"/>
          <w:szCs w:val="16"/>
        </w:rPr>
      </w:pPr>
    </w:p>
    <w:p w:rsidR="00BE0BEB" w:rsidRPr="00BE0BEB" w:rsidRDefault="00BE0BEB" w:rsidP="00FC04C7">
      <w:pPr>
        <w:tabs>
          <w:tab w:val="left" w:pos="3261"/>
          <w:tab w:val="left" w:pos="6237"/>
        </w:tabs>
        <w:ind w:left="851"/>
        <w:rPr>
          <w:rFonts w:ascii="Arial" w:hAnsi="Arial" w:cs="Arial"/>
        </w:rPr>
      </w:pPr>
      <w:r>
        <w:rPr>
          <w:rFonts w:asciiTheme="minorHAnsi" w:hAnsiTheme="minorHAnsi" w:cstheme="minorHAnsi"/>
          <w:sz w:val="22"/>
          <w:szCs w:val="22"/>
        </w:rPr>
        <w:t>E-Mail Adresse:</w:t>
      </w:r>
      <w:r>
        <w:rPr>
          <w:rFonts w:asciiTheme="minorHAnsi" w:hAnsiTheme="minorHAnsi" w:cstheme="minorHAnsi"/>
          <w:sz w:val="22"/>
          <w:szCs w:val="22"/>
        </w:rPr>
        <w:tab/>
      </w:r>
      <w:sdt>
        <w:sdtPr>
          <w:rPr>
            <w:rFonts w:asciiTheme="minorHAnsi" w:hAnsiTheme="minorHAnsi" w:cstheme="minorHAnsi"/>
            <w:sz w:val="22"/>
            <w:szCs w:val="22"/>
          </w:rPr>
          <w:id w:val="513960969"/>
          <w:placeholder>
            <w:docPart w:val="1AAB8F247FD24AA1A7B3CCB45D39AAAE"/>
          </w:placeholder>
          <w:showingPlcHdr/>
        </w:sdtPr>
        <w:sdtEndPr/>
        <w:sdtContent>
          <w:r w:rsidR="00E75009" w:rsidRPr="00753134">
            <w:rPr>
              <w:rStyle w:val="Platzhaltertext"/>
            </w:rPr>
            <w:t>Klicken Sie hier, um Text einzugeben.</w:t>
          </w:r>
        </w:sdtContent>
      </w:sdt>
    </w:p>
    <w:p w:rsidR="00BE0BEB" w:rsidRPr="002F67C4" w:rsidRDefault="00BE0BEB" w:rsidP="00FC04C7">
      <w:pPr>
        <w:tabs>
          <w:tab w:val="left" w:pos="3261"/>
          <w:tab w:val="left" w:pos="6237"/>
        </w:tabs>
        <w:ind w:left="851"/>
        <w:rPr>
          <w:rFonts w:asciiTheme="minorHAnsi" w:hAnsiTheme="minorHAnsi" w:cstheme="minorHAnsi"/>
          <w:sz w:val="16"/>
          <w:szCs w:val="16"/>
        </w:rPr>
      </w:pPr>
    </w:p>
    <w:p w:rsidR="00BE0BEB" w:rsidRPr="00BE0BEB" w:rsidRDefault="00BE0BEB" w:rsidP="00FC04C7">
      <w:pPr>
        <w:tabs>
          <w:tab w:val="left" w:pos="3261"/>
          <w:tab w:val="left" w:pos="6237"/>
        </w:tabs>
        <w:ind w:left="851"/>
        <w:rPr>
          <w:rFonts w:asciiTheme="minorHAnsi" w:hAnsiTheme="minorHAnsi" w:cstheme="minorHAnsi"/>
          <w:sz w:val="22"/>
          <w:szCs w:val="22"/>
        </w:rPr>
      </w:pPr>
      <w:r w:rsidRPr="00BE0BEB">
        <w:rPr>
          <w:rFonts w:asciiTheme="minorHAnsi" w:hAnsiTheme="minorHAnsi" w:cstheme="minorHAnsi"/>
          <w:sz w:val="22"/>
          <w:szCs w:val="22"/>
        </w:rPr>
        <w:t>Telefon:</w:t>
      </w:r>
      <w:r>
        <w:rPr>
          <w:rFonts w:asciiTheme="minorHAnsi" w:hAnsiTheme="minorHAnsi" w:cstheme="minorHAnsi"/>
          <w:sz w:val="22"/>
          <w:szCs w:val="22"/>
        </w:rPr>
        <w:tab/>
      </w:r>
      <w:sdt>
        <w:sdtPr>
          <w:rPr>
            <w:rFonts w:asciiTheme="minorHAnsi" w:hAnsiTheme="minorHAnsi" w:cstheme="minorHAnsi"/>
            <w:sz w:val="22"/>
            <w:szCs w:val="22"/>
          </w:rPr>
          <w:id w:val="1636676723"/>
          <w:placeholder>
            <w:docPart w:val="DB15C2A501674E5CBC5BF40D464E196E"/>
          </w:placeholder>
          <w:showingPlcHdr/>
        </w:sdtPr>
        <w:sdtEndPr/>
        <w:sdtContent>
          <w:r w:rsidR="00E75009" w:rsidRPr="00753134">
            <w:rPr>
              <w:rStyle w:val="Platzhaltertext"/>
              <w:rFonts w:eastAsiaTheme="minorHAnsi"/>
              <w:i/>
            </w:rPr>
            <w:t>Klicken Sie hier, um Text einzugeben.</w:t>
          </w:r>
        </w:sdtContent>
      </w:sdt>
    </w:p>
    <w:p w:rsidR="00BE0BEB" w:rsidRPr="002F67C4" w:rsidRDefault="00BE0BEB" w:rsidP="00FC04C7">
      <w:pPr>
        <w:tabs>
          <w:tab w:val="left" w:pos="3261"/>
          <w:tab w:val="left" w:pos="6237"/>
        </w:tabs>
        <w:ind w:left="851"/>
        <w:rPr>
          <w:rFonts w:asciiTheme="minorHAnsi" w:hAnsiTheme="minorHAnsi" w:cstheme="minorHAnsi"/>
          <w:sz w:val="16"/>
          <w:szCs w:val="16"/>
        </w:rPr>
      </w:pPr>
    </w:p>
    <w:p w:rsidR="00BE0BEB" w:rsidRDefault="00BE0BEB" w:rsidP="00FC04C7">
      <w:pPr>
        <w:tabs>
          <w:tab w:val="left" w:pos="3261"/>
          <w:tab w:val="left" w:pos="6237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Mobil:</w:t>
      </w:r>
      <w:r>
        <w:rPr>
          <w:rFonts w:asciiTheme="minorHAnsi" w:hAnsiTheme="minorHAnsi" w:cstheme="minorHAnsi"/>
          <w:sz w:val="22"/>
          <w:szCs w:val="22"/>
        </w:rPr>
        <w:tab/>
      </w:r>
      <w:sdt>
        <w:sdtPr>
          <w:rPr>
            <w:rFonts w:ascii="Arial" w:hAnsi="Arial" w:cs="Arial"/>
            <w:sz w:val="22"/>
            <w:szCs w:val="22"/>
          </w:rPr>
          <w:id w:val="-1445228912"/>
          <w:placeholder>
            <w:docPart w:val="616B4889EC3D4038AE0ED019E09B3A6D"/>
          </w:placeholder>
          <w:showingPlcHdr/>
        </w:sdtPr>
        <w:sdtEndPr/>
        <w:sdtContent>
          <w:r w:rsidR="00E75009" w:rsidRPr="00753134">
            <w:rPr>
              <w:rStyle w:val="Platzhaltertext"/>
              <w:rFonts w:eastAsiaTheme="minorHAnsi"/>
              <w:i/>
            </w:rPr>
            <w:t>Klicken Sie hier, um Text einzugeben.</w:t>
          </w:r>
        </w:sdtContent>
      </w:sdt>
    </w:p>
    <w:p w:rsidR="00D5441E" w:rsidRPr="00D5441E" w:rsidRDefault="00D5441E" w:rsidP="00FC04C7">
      <w:pPr>
        <w:tabs>
          <w:tab w:val="left" w:pos="3261"/>
          <w:tab w:val="left" w:pos="6237"/>
        </w:tabs>
        <w:ind w:left="851"/>
        <w:rPr>
          <w:rFonts w:asciiTheme="minorHAnsi" w:hAnsiTheme="minorHAnsi" w:cstheme="minorHAnsi"/>
          <w:sz w:val="16"/>
          <w:szCs w:val="16"/>
        </w:rPr>
      </w:pPr>
    </w:p>
    <w:p w:rsidR="00BE0BEB" w:rsidRPr="002F67C4" w:rsidRDefault="00BE0BEB" w:rsidP="00FC04C7">
      <w:pPr>
        <w:tabs>
          <w:tab w:val="left" w:pos="3261"/>
          <w:tab w:val="left" w:pos="6237"/>
        </w:tabs>
        <w:ind w:left="851"/>
        <w:rPr>
          <w:rFonts w:asciiTheme="minorHAnsi" w:hAnsiTheme="minorHAnsi" w:cstheme="minorHAnsi"/>
          <w:sz w:val="16"/>
          <w:szCs w:val="16"/>
        </w:rPr>
      </w:pPr>
    </w:p>
    <w:p w:rsidR="003355B0" w:rsidRPr="003355B0" w:rsidRDefault="003355B0" w:rsidP="003355B0">
      <w:pPr>
        <w:tabs>
          <w:tab w:val="left" w:pos="3261"/>
          <w:tab w:val="left" w:pos="6237"/>
        </w:tabs>
        <w:rPr>
          <w:rFonts w:asciiTheme="minorHAnsi" w:hAnsiTheme="minorHAnsi" w:cstheme="minorHAnsi"/>
          <w:b/>
          <w:sz w:val="28"/>
          <w:szCs w:val="28"/>
        </w:rPr>
      </w:pPr>
      <w:r w:rsidRPr="003355B0">
        <w:rPr>
          <w:rFonts w:asciiTheme="minorHAnsi" w:hAnsiTheme="minorHAnsi" w:cstheme="minorHAnsi"/>
          <w:b/>
          <w:sz w:val="28"/>
          <w:szCs w:val="28"/>
        </w:rPr>
        <w:t xml:space="preserve">Kursgebühr </w:t>
      </w: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4A6D2F">
        <w:rPr>
          <w:rFonts w:asciiTheme="minorHAnsi" w:hAnsiTheme="minorHAnsi" w:cstheme="minorHAnsi"/>
          <w:b/>
          <w:sz w:val="28"/>
          <w:szCs w:val="28"/>
        </w:rPr>
        <w:t>10</w:t>
      </w:r>
      <w:r w:rsidRPr="003355B0">
        <w:rPr>
          <w:rFonts w:asciiTheme="minorHAnsi" w:hAnsiTheme="minorHAnsi" w:cstheme="minorHAnsi"/>
          <w:b/>
          <w:sz w:val="28"/>
          <w:szCs w:val="28"/>
        </w:rPr>
        <w:t xml:space="preserve">0,- € </w:t>
      </w:r>
    </w:p>
    <w:p w:rsidR="003355B0" w:rsidRDefault="003355B0" w:rsidP="003355B0">
      <w:pPr>
        <w:tabs>
          <w:tab w:val="left" w:pos="3261"/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3355B0" w:rsidRPr="003355B0" w:rsidRDefault="003355B0" w:rsidP="003355B0">
      <w:pPr>
        <w:tabs>
          <w:tab w:val="left" w:pos="3261"/>
          <w:tab w:val="left" w:pos="6237"/>
        </w:tabs>
        <w:rPr>
          <w:rFonts w:asciiTheme="minorHAnsi" w:hAnsiTheme="minorHAnsi" w:cstheme="minorHAnsi"/>
          <w:sz w:val="22"/>
          <w:szCs w:val="22"/>
        </w:rPr>
      </w:pPr>
      <w:r w:rsidRPr="003355B0">
        <w:rPr>
          <w:rFonts w:asciiTheme="minorHAnsi" w:hAnsiTheme="minorHAnsi" w:cstheme="minorHAnsi"/>
          <w:sz w:val="22"/>
          <w:szCs w:val="22"/>
        </w:rPr>
        <w:t xml:space="preserve">Anmeldung zum </w:t>
      </w:r>
      <w:r w:rsidR="00FC5B04">
        <w:rPr>
          <w:rFonts w:asciiTheme="minorHAnsi" w:hAnsiTheme="minorHAnsi" w:cstheme="minorHAnsi"/>
          <w:sz w:val="22"/>
          <w:szCs w:val="22"/>
        </w:rPr>
        <w:t>Grund</w:t>
      </w:r>
      <w:r w:rsidRPr="003355B0">
        <w:rPr>
          <w:rFonts w:asciiTheme="minorHAnsi" w:hAnsiTheme="minorHAnsi" w:cstheme="minorHAnsi"/>
          <w:sz w:val="22"/>
          <w:szCs w:val="22"/>
        </w:rPr>
        <w:t xml:space="preserve">kurs bis zum </w:t>
      </w:r>
      <w:r w:rsidR="001707F2" w:rsidRPr="008C20F2">
        <w:rPr>
          <w:rFonts w:asciiTheme="minorHAnsi" w:hAnsiTheme="minorHAnsi" w:cstheme="minorHAnsi"/>
          <w:b/>
          <w:sz w:val="22"/>
          <w:szCs w:val="22"/>
        </w:rPr>
        <w:t>2</w:t>
      </w:r>
      <w:r w:rsidR="00CB09DC" w:rsidRPr="008C20F2">
        <w:rPr>
          <w:rFonts w:asciiTheme="minorHAnsi" w:hAnsiTheme="minorHAnsi" w:cstheme="minorHAnsi"/>
          <w:b/>
          <w:sz w:val="22"/>
          <w:szCs w:val="22"/>
        </w:rPr>
        <w:t>5</w:t>
      </w:r>
      <w:r w:rsidRPr="008C20F2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="001707F2" w:rsidRPr="008C20F2">
        <w:rPr>
          <w:rFonts w:asciiTheme="minorHAnsi" w:hAnsiTheme="minorHAnsi" w:cstheme="minorHAnsi"/>
          <w:b/>
          <w:sz w:val="22"/>
          <w:szCs w:val="22"/>
        </w:rPr>
        <w:t>Februar</w:t>
      </w:r>
      <w:r w:rsidRPr="008C20F2">
        <w:rPr>
          <w:rFonts w:asciiTheme="minorHAnsi" w:hAnsiTheme="minorHAnsi" w:cstheme="minorHAnsi"/>
          <w:b/>
          <w:sz w:val="22"/>
          <w:szCs w:val="22"/>
        </w:rPr>
        <w:t xml:space="preserve"> 20</w:t>
      </w:r>
      <w:r w:rsidR="001707F2" w:rsidRPr="008C20F2">
        <w:rPr>
          <w:rFonts w:asciiTheme="minorHAnsi" w:hAnsiTheme="minorHAnsi" w:cstheme="minorHAnsi"/>
          <w:b/>
          <w:sz w:val="22"/>
          <w:szCs w:val="22"/>
        </w:rPr>
        <w:t>2</w:t>
      </w:r>
      <w:r w:rsidR="00CB09DC" w:rsidRPr="008C20F2">
        <w:rPr>
          <w:rFonts w:asciiTheme="minorHAnsi" w:hAnsiTheme="minorHAnsi" w:cstheme="minorHAnsi"/>
          <w:b/>
          <w:sz w:val="22"/>
          <w:szCs w:val="22"/>
        </w:rPr>
        <w:t>3</w:t>
      </w:r>
      <w:r w:rsidRPr="003355B0">
        <w:rPr>
          <w:rFonts w:asciiTheme="minorHAnsi" w:hAnsiTheme="minorHAnsi" w:cstheme="minorHAnsi"/>
          <w:sz w:val="22"/>
          <w:szCs w:val="22"/>
        </w:rPr>
        <w:t xml:space="preserve"> an die Vereinsadresse</w:t>
      </w:r>
      <w:r w:rsidR="0096618B">
        <w:rPr>
          <w:rFonts w:asciiTheme="minorHAnsi" w:hAnsiTheme="minorHAnsi" w:cstheme="minorHAnsi"/>
          <w:sz w:val="22"/>
          <w:szCs w:val="22"/>
        </w:rPr>
        <w:t xml:space="preserve"> senden</w:t>
      </w:r>
      <w:r w:rsidRPr="003355B0">
        <w:rPr>
          <w:rFonts w:asciiTheme="minorHAnsi" w:hAnsiTheme="minorHAnsi" w:cstheme="minorHAnsi"/>
          <w:sz w:val="22"/>
          <w:szCs w:val="22"/>
        </w:rPr>
        <w:t xml:space="preserve">.  </w:t>
      </w:r>
    </w:p>
    <w:p w:rsidR="003355B0" w:rsidRPr="003355B0" w:rsidRDefault="003355B0" w:rsidP="003355B0">
      <w:pPr>
        <w:tabs>
          <w:tab w:val="left" w:pos="3261"/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3355B0" w:rsidRPr="003355B0" w:rsidRDefault="003355B0" w:rsidP="003355B0">
      <w:pPr>
        <w:tabs>
          <w:tab w:val="left" w:pos="3261"/>
          <w:tab w:val="left" w:pos="6237"/>
        </w:tabs>
        <w:rPr>
          <w:rFonts w:asciiTheme="minorHAnsi" w:hAnsiTheme="minorHAnsi" w:cstheme="minorHAnsi"/>
          <w:sz w:val="22"/>
          <w:szCs w:val="22"/>
        </w:rPr>
      </w:pPr>
      <w:r w:rsidRPr="003355B0">
        <w:rPr>
          <w:rFonts w:asciiTheme="minorHAnsi" w:hAnsiTheme="minorHAnsi" w:cstheme="minorHAnsi"/>
          <w:sz w:val="22"/>
          <w:szCs w:val="22"/>
        </w:rPr>
        <w:t>Bei gleichzeitiger Einreichung der Beitrittserklärung in den B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3355B0">
        <w:rPr>
          <w:rFonts w:asciiTheme="minorHAnsi" w:hAnsiTheme="minorHAnsi" w:cstheme="minorHAnsi"/>
          <w:sz w:val="22"/>
          <w:szCs w:val="22"/>
        </w:rPr>
        <w:t>V</w:t>
      </w:r>
      <w:r w:rsidR="00FC5B04">
        <w:rPr>
          <w:rFonts w:asciiTheme="minorHAnsi" w:hAnsiTheme="minorHAnsi" w:cstheme="minorHAnsi"/>
          <w:sz w:val="22"/>
          <w:szCs w:val="22"/>
        </w:rPr>
        <w:t xml:space="preserve"> Welzheimer Wald e.V.</w:t>
      </w:r>
      <w:r w:rsidRPr="003355B0">
        <w:rPr>
          <w:rFonts w:asciiTheme="minorHAnsi" w:hAnsiTheme="minorHAnsi" w:cstheme="minorHAnsi"/>
          <w:sz w:val="22"/>
          <w:szCs w:val="22"/>
        </w:rPr>
        <w:t xml:space="preserve"> reduzieren sich die Kursgebühren auf </w:t>
      </w:r>
      <w:r w:rsidR="00FC5B04" w:rsidRPr="00FC5B04">
        <w:rPr>
          <w:rFonts w:asciiTheme="minorHAnsi" w:hAnsiTheme="minorHAnsi" w:cstheme="minorHAnsi"/>
          <w:b/>
          <w:sz w:val="22"/>
          <w:szCs w:val="22"/>
        </w:rPr>
        <w:t>7</w:t>
      </w:r>
      <w:r w:rsidRPr="00FC5B04">
        <w:rPr>
          <w:rFonts w:asciiTheme="minorHAnsi" w:hAnsiTheme="minorHAnsi" w:cstheme="minorHAnsi"/>
          <w:b/>
          <w:sz w:val="22"/>
          <w:szCs w:val="22"/>
        </w:rPr>
        <w:t>0,00 €</w:t>
      </w:r>
      <w:r w:rsidRPr="003355B0">
        <w:rPr>
          <w:rFonts w:asciiTheme="minorHAnsi" w:hAnsiTheme="minorHAnsi" w:cstheme="minorHAnsi"/>
          <w:sz w:val="22"/>
          <w:szCs w:val="22"/>
        </w:rPr>
        <w:t xml:space="preserve">. Dazu die Beitrittserklärung und die Anmeldung zum </w:t>
      </w:r>
      <w:r w:rsidR="00FC5B04">
        <w:rPr>
          <w:rFonts w:asciiTheme="minorHAnsi" w:hAnsiTheme="minorHAnsi" w:cstheme="minorHAnsi"/>
          <w:sz w:val="22"/>
          <w:szCs w:val="22"/>
        </w:rPr>
        <w:t>Grund</w:t>
      </w:r>
      <w:r w:rsidRPr="003355B0">
        <w:rPr>
          <w:rFonts w:asciiTheme="minorHAnsi" w:hAnsiTheme="minorHAnsi" w:cstheme="minorHAnsi"/>
          <w:sz w:val="22"/>
          <w:szCs w:val="22"/>
        </w:rPr>
        <w:t xml:space="preserve">kurs zusammen an die Vereinsadresse senden. </w:t>
      </w:r>
    </w:p>
    <w:p w:rsidR="008C20F2" w:rsidRPr="008C20F2" w:rsidRDefault="008C20F2" w:rsidP="008C20F2">
      <w:pPr>
        <w:tabs>
          <w:tab w:val="left" w:pos="3261"/>
          <w:tab w:val="left" w:pos="6237"/>
        </w:tabs>
        <w:rPr>
          <w:rFonts w:asciiTheme="minorHAnsi" w:hAnsiTheme="minorHAnsi" w:cstheme="minorHAnsi"/>
          <w:sz w:val="22"/>
          <w:szCs w:val="22"/>
        </w:rPr>
      </w:pPr>
      <w:r w:rsidRPr="008C20F2">
        <w:rPr>
          <w:rFonts w:asciiTheme="minorHAnsi" w:hAnsiTheme="minorHAnsi" w:cstheme="minorHAnsi"/>
          <w:sz w:val="22"/>
          <w:szCs w:val="22"/>
        </w:rPr>
        <w:t>Durch meine Unterschrift erkenne ich die gültige Satzung, die Geschäftsordnung, die Beiträge und weitere</w:t>
      </w:r>
    </w:p>
    <w:p w:rsidR="002F67C4" w:rsidRDefault="008C20F2" w:rsidP="008C20F2">
      <w:pPr>
        <w:tabs>
          <w:tab w:val="left" w:pos="3261"/>
          <w:tab w:val="left" w:pos="6237"/>
        </w:tabs>
        <w:rPr>
          <w:rFonts w:asciiTheme="minorHAnsi" w:hAnsiTheme="minorHAnsi" w:cstheme="minorHAnsi"/>
          <w:sz w:val="22"/>
          <w:szCs w:val="22"/>
        </w:rPr>
      </w:pPr>
      <w:r w:rsidRPr="008C20F2">
        <w:rPr>
          <w:rFonts w:asciiTheme="minorHAnsi" w:hAnsiTheme="minorHAnsi" w:cstheme="minorHAnsi"/>
          <w:sz w:val="22"/>
          <w:szCs w:val="22"/>
        </w:rPr>
        <w:t>Ordnungen, sowie die Datenschutzerklärung / Kunsturhebergesetz an. Die Satzung und die Ordnungen können beim Vorstand oder unter www.imkerverein-welzheimerwald.de eingesehen werden</w:t>
      </w:r>
    </w:p>
    <w:p w:rsidR="00472414" w:rsidRDefault="00472414" w:rsidP="00BE0BEB">
      <w:pPr>
        <w:tabs>
          <w:tab w:val="left" w:pos="3261"/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D5441E" w:rsidRDefault="00D5441E" w:rsidP="00BE0BEB">
      <w:pPr>
        <w:tabs>
          <w:tab w:val="left" w:pos="3261"/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2F67C4" w:rsidRPr="00CB09DC" w:rsidRDefault="000C4F14" w:rsidP="00BE0BEB">
      <w:pPr>
        <w:tabs>
          <w:tab w:val="left" w:pos="3261"/>
          <w:tab w:val="left" w:pos="6237"/>
        </w:tabs>
        <w:rPr>
          <w:rFonts w:asciiTheme="minorHAnsi" w:hAnsiTheme="minorHAnsi" w:cstheme="minorHAnsi"/>
          <w:sz w:val="22"/>
          <w:szCs w:val="22"/>
          <w:u w:val="single"/>
        </w:rPr>
      </w:pPr>
      <w:sdt>
        <w:sdtPr>
          <w:rPr>
            <w:rFonts w:ascii="Arial" w:hAnsi="Arial" w:cs="Arial"/>
            <w:sz w:val="22"/>
            <w:szCs w:val="22"/>
            <w:u w:val="single"/>
          </w:rPr>
          <w:id w:val="-2019147596"/>
          <w:placeholder>
            <w:docPart w:val="13C9903956A3452F93332F37A9786CC5"/>
          </w:placeholder>
          <w:showingPlcHdr/>
        </w:sdtPr>
        <w:sdtEndPr/>
        <w:sdtContent>
          <w:r w:rsidR="00CB09DC" w:rsidRPr="00CB09DC">
            <w:rPr>
              <w:rStyle w:val="Platzhaltertext"/>
              <w:rFonts w:eastAsiaTheme="minorHAnsi"/>
              <w:i/>
              <w:u w:val="single"/>
            </w:rPr>
            <w:t>Klicken Sie hier, um Text einzugeben.</w:t>
          </w:r>
        </w:sdtContent>
      </w:sdt>
      <w:r w:rsidR="002F67C4" w:rsidRPr="00CB09DC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0C41EC" w:rsidRDefault="00CB09DC" w:rsidP="00BE0BEB">
      <w:pPr>
        <w:tabs>
          <w:tab w:val="left" w:pos="3261"/>
          <w:tab w:val="left" w:pos="6237"/>
        </w:tabs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Ort / </w:t>
      </w:r>
      <w:r w:rsidR="002F67C4">
        <w:rPr>
          <w:rFonts w:asciiTheme="minorHAnsi" w:hAnsiTheme="minorHAnsi" w:cstheme="minorHAnsi"/>
          <w:sz w:val="18"/>
          <w:szCs w:val="18"/>
        </w:rPr>
        <w:t xml:space="preserve">Datum </w:t>
      </w:r>
      <w:r w:rsidR="00472D48">
        <w:rPr>
          <w:rFonts w:asciiTheme="minorHAnsi" w:hAnsiTheme="minorHAnsi" w:cstheme="minorHAnsi"/>
          <w:sz w:val="18"/>
          <w:szCs w:val="18"/>
        </w:rPr>
        <w:tab/>
      </w:r>
      <w:r w:rsidR="002F67C4">
        <w:rPr>
          <w:rFonts w:asciiTheme="minorHAnsi" w:hAnsiTheme="minorHAnsi" w:cstheme="minorHAnsi"/>
          <w:sz w:val="18"/>
          <w:szCs w:val="18"/>
        </w:rPr>
        <w:t>Unterschrift</w:t>
      </w:r>
    </w:p>
    <w:p w:rsidR="000C41EC" w:rsidRDefault="000C41EC">
      <w:pPr>
        <w:spacing w:after="160" w:line="259" w:lineRule="auto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br w:type="page"/>
      </w:r>
    </w:p>
    <w:p w:rsidR="00F826D9" w:rsidRDefault="00F826D9" w:rsidP="00F826D9">
      <w:pPr>
        <w:autoSpaceDE w:val="0"/>
        <w:autoSpaceDN w:val="0"/>
        <w:adjustRightInd w:val="0"/>
        <w:spacing w:before="120"/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</w:pPr>
    </w:p>
    <w:p w:rsidR="000C41EC" w:rsidRPr="00D11A5B" w:rsidRDefault="00F826D9" w:rsidP="00F826D9">
      <w:pPr>
        <w:autoSpaceDE w:val="0"/>
        <w:autoSpaceDN w:val="0"/>
        <w:adjustRightInd w:val="0"/>
        <w:rPr>
          <w:b/>
          <w:sz w:val="32"/>
          <w:szCs w:val="32"/>
        </w:rPr>
      </w:pPr>
      <w:r w:rsidRPr="006807E2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 xml:space="preserve">SEPA-Lastschriftmandat </w:t>
      </w:r>
      <w:r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>/ Einzugsermächtigung</w:t>
      </w:r>
    </w:p>
    <w:p w:rsidR="000C41EC" w:rsidRDefault="000C41EC" w:rsidP="000C41EC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  <w:lang w:val="fr-FR"/>
        </w:rPr>
      </w:pPr>
    </w:p>
    <w:p w:rsidR="006807E2" w:rsidRPr="006807E2" w:rsidRDefault="006807E2" w:rsidP="006807E2">
      <w:pPr>
        <w:autoSpaceDE w:val="0"/>
        <w:autoSpaceDN w:val="0"/>
        <w:adjustRightInd w:val="0"/>
        <w:spacing w:before="120"/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  <w:r w:rsidRPr="006807E2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>Bezirksimkerverein Welzheimer Wald e.V., Elbinger Weg 5, 73642 Welzheim</w:t>
      </w:r>
    </w:p>
    <w:p w:rsidR="006807E2" w:rsidRPr="006807E2" w:rsidRDefault="006807E2" w:rsidP="006807E2">
      <w:pPr>
        <w:tabs>
          <w:tab w:val="left" w:pos="3402"/>
        </w:tabs>
        <w:autoSpaceDE w:val="0"/>
        <w:autoSpaceDN w:val="0"/>
        <w:adjustRightInd w:val="0"/>
        <w:spacing w:before="120"/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  <w:r w:rsidRPr="006807E2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Gläubiger-Identifikationsnummer: </w:t>
      </w:r>
      <w:r w:rsidRPr="006807E2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ab/>
        <w:t xml:space="preserve">DE27ZZZ00000475559 </w:t>
      </w:r>
    </w:p>
    <w:p w:rsidR="006807E2" w:rsidRPr="006807E2" w:rsidRDefault="006807E2" w:rsidP="006807E2">
      <w:pPr>
        <w:tabs>
          <w:tab w:val="left" w:pos="3261"/>
          <w:tab w:val="left" w:pos="3402"/>
          <w:tab w:val="left" w:pos="6237"/>
        </w:tabs>
        <w:spacing w:before="120"/>
        <w:rPr>
          <w:rFonts w:asciiTheme="minorHAnsi" w:hAnsiTheme="minorHAnsi" w:cstheme="minorHAnsi"/>
          <w:sz w:val="22"/>
          <w:szCs w:val="22"/>
        </w:rPr>
      </w:pPr>
      <w:r w:rsidRPr="006807E2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 xml:space="preserve">Mandatsreferenz: </w:t>
      </w:r>
      <w:r w:rsidRPr="006807E2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ab/>
      </w:r>
      <w:r w:rsidRPr="006807E2">
        <w:rPr>
          <w:rFonts w:ascii="Calibri" w:eastAsiaTheme="minorHAnsi" w:hAnsi="Calibri" w:cs="Calibri"/>
          <w:iCs/>
          <w:color w:val="000000"/>
          <w:sz w:val="22"/>
          <w:szCs w:val="22"/>
          <w:lang w:eastAsia="en-US"/>
        </w:rPr>
        <w:tab/>
      </w:r>
      <w:r w:rsidRPr="006807E2">
        <w:rPr>
          <w:rFonts w:ascii="Calibri" w:eastAsiaTheme="minorHAnsi" w:hAnsi="Calibri" w:cs="Calibri"/>
          <w:b/>
          <w:bCs/>
          <w:iCs/>
          <w:color w:val="000000"/>
          <w:sz w:val="22"/>
          <w:szCs w:val="22"/>
          <w:lang w:eastAsia="en-US"/>
        </w:rPr>
        <w:fldChar w:fldCharType="begin"/>
      </w:r>
      <w:r w:rsidRPr="006807E2">
        <w:rPr>
          <w:rFonts w:ascii="Calibri" w:eastAsiaTheme="minorHAnsi" w:hAnsi="Calibri" w:cs="Calibri"/>
          <w:b/>
          <w:bCs/>
          <w:iCs/>
          <w:color w:val="000000"/>
          <w:sz w:val="22"/>
          <w:szCs w:val="22"/>
          <w:lang w:eastAsia="en-US"/>
        </w:rPr>
        <w:instrText xml:space="preserve"> TIME  \@ "yyyy"  \* MERGEFORMAT </w:instrText>
      </w:r>
      <w:r w:rsidRPr="006807E2">
        <w:rPr>
          <w:rFonts w:ascii="Calibri" w:eastAsiaTheme="minorHAnsi" w:hAnsi="Calibri" w:cs="Calibri"/>
          <w:b/>
          <w:bCs/>
          <w:iCs/>
          <w:color w:val="000000"/>
          <w:sz w:val="22"/>
          <w:szCs w:val="22"/>
          <w:lang w:eastAsia="en-US"/>
        </w:rPr>
        <w:fldChar w:fldCharType="separate"/>
      </w:r>
      <w:r w:rsidR="000C4F14">
        <w:rPr>
          <w:rFonts w:ascii="Calibri" w:eastAsiaTheme="minorHAnsi" w:hAnsi="Calibri" w:cs="Calibri"/>
          <w:b/>
          <w:bCs/>
          <w:iCs/>
          <w:noProof/>
          <w:color w:val="000000"/>
          <w:sz w:val="22"/>
          <w:szCs w:val="22"/>
          <w:lang w:eastAsia="en-US"/>
        </w:rPr>
        <w:t>2022</w:t>
      </w:r>
      <w:r w:rsidRPr="006807E2">
        <w:rPr>
          <w:rFonts w:ascii="Calibri" w:eastAsiaTheme="minorHAnsi" w:hAnsi="Calibri" w:cs="Calibri"/>
          <w:b/>
          <w:bCs/>
          <w:iCs/>
          <w:color w:val="000000"/>
          <w:sz w:val="22"/>
          <w:szCs w:val="22"/>
          <w:lang w:eastAsia="en-US"/>
        </w:rPr>
        <w:fldChar w:fldCharType="end"/>
      </w:r>
      <w:r w:rsidRPr="006807E2">
        <w:rPr>
          <w:rFonts w:ascii="Calibri" w:eastAsiaTheme="minorHAnsi" w:hAnsi="Calibri" w:cs="Calibri"/>
          <w:b/>
          <w:bCs/>
          <w:iCs/>
          <w:color w:val="000000"/>
          <w:sz w:val="22"/>
          <w:szCs w:val="22"/>
          <w:lang w:eastAsia="en-US"/>
        </w:rPr>
        <w:t>_</w:t>
      </w:r>
    </w:p>
    <w:p w:rsidR="006807E2" w:rsidRDefault="006807E2" w:rsidP="00F826D9">
      <w:pPr>
        <w:tabs>
          <w:tab w:val="left" w:pos="3261"/>
          <w:tab w:val="left" w:pos="6237"/>
        </w:tabs>
        <w:rPr>
          <w:rFonts w:asciiTheme="minorHAnsi" w:hAnsiTheme="minorHAnsi" w:cstheme="minorHAnsi"/>
          <w:sz w:val="22"/>
          <w:szCs w:val="22"/>
        </w:rPr>
      </w:pPr>
    </w:p>
    <w:p w:rsidR="006807E2" w:rsidRPr="006807E2" w:rsidRDefault="006807E2" w:rsidP="006807E2">
      <w:pPr>
        <w:autoSpaceDE w:val="0"/>
        <w:autoSpaceDN w:val="0"/>
        <w:adjustRightInd w:val="0"/>
        <w:spacing w:before="120"/>
        <w:rPr>
          <w:rFonts w:ascii="Calibri" w:eastAsiaTheme="minorHAnsi" w:hAnsi="Calibri" w:cs="Calibri"/>
          <w:color w:val="000000"/>
          <w:sz w:val="28"/>
          <w:szCs w:val="28"/>
          <w:lang w:eastAsia="en-US"/>
        </w:rPr>
      </w:pPr>
      <w:r w:rsidRPr="006807E2">
        <w:rPr>
          <w:rFonts w:ascii="Calibri" w:eastAsiaTheme="minorHAnsi" w:hAnsi="Calibri" w:cs="Calibri"/>
          <w:b/>
          <w:bCs/>
          <w:color w:val="000000"/>
          <w:sz w:val="28"/>
          <w:szCs w:val="28"/>
          <w:lang w:eastAsia="en-US"/>
        </w:rPr>
        <w:t xml:space="preserve">SEPA-Lastschriftmandat </w:t>
      </w:r>
    </w:p>
    <w:p w:rsidR="006807E2" w:rsidRPr="006807E2" w:rsidRDefault="006807E2" w:rsidP="006807E2">
      <w:pPr>
        <w:autoSpaceDE w:val="0"/>
        <w:autoSpaceDN w:val="0"/>
        <w:adjustRightInd w:val="0"/>
        <w:spacing w:before="120"/>
        <w:jc w:val="both"/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  <w:r w:rsidRPr="006807E2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 xml:space="preserve">Ich ermächtige den </w:t>
      </w:r>
      <w:r w:rsidRPr="006807E2">
        <w:rPr>
          <w:rFonts w:ascii="Calibri" w:eastAsiaTheme="minorHAnsi" w:hAnsi="Calibri" w:cs="Calibri"/>
          <w:b/>
          <w:bCs/>
          <w:color w:val="000000"/>
          <w:sz w:val="22"/>
          <w:szCs w:val="22"/>
          <w:lang w:eastAsia="en-US"/>
        </w:rPr>
        <w:t>Bezirksimkerverein Welzheimer Wald e.V</w:t>
      </w:r>
      <w:r w:rsidRPr="006807E2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 xml:space="preserve">., Zahlungen von meinem Konto mittels Lastschrift einzuziehen. Zugleich weise ich mein Kreditinstitut an, die von dem </w:t>
      </w:r>
      <w:r w:rsidRPr="006807E2">
        <w:rPr>
          <w:rFonts w:ascii="Calibri" w:eastAsiaTheme="minorHAnsi" w:hAnsi="Calibri" w:cs="Calibri"/>
          <w:b/>
          <w:bCs/>
          <w:color w:val="000000"/>
          <w:sz w:val="22"/>
          <w:szCs w:val="22"/>
          <w:lang w:eastAsia="en-US"/>
        </w:rPr>
        <w:t xml:space="preserve">Bezirksimkerverein Welzheimer Wald e.V. </w:t>
      </w:r>
      <w:r w:rsidRPr="006807E2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 xml:space="preserve">auf mein Konto gezogenen Lastschriften einzulösen. </w:t>
      </w:r>
    </w:p>
    <w:p w:rsidR="006807E2" w:rsidRDefault="006807E2" w:rsidP="006807E2">
      <w:pPr>
        <w:tabs>
          <w:tab w:val="left" w:pos="3261"/>
          <w:tab w:val="left" w:pos="6237"/>
        </w:tabs>
        <w:spacing w:before="120"/>
        <w:jc w:val="both"/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  <w:r w:rsidRPr="006807E2">
        <w:rPr>
          <w:rFonts w:ascii="Calibri" w:eastAsiaTheme="minorHAnsi" w:hAnsi="Calibri" w:cs="Calibri"/>
          <w:b/>
          <w:color w:val="000000"/>
          <w:sz w:val="22"/>
          <w:szCs w:val="22"/>
          <w:u w:val="single"/>
          <w:lang w:eastAsia="en-US"/>
        </w:rPr>
        <w:t>Hinweis:</w:t>
      </w:r>
      <w:r w:rsidRPr="006807E2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 xml:space="preserve"> Ich kann innerhalb von acht Wochen, beginnend mit dem Belastungsdatum, die Erstattung des belasteten Betrages verlangen. Es gelten die mit meinem Kreditinstitut vereinbarten Bedingungen.</w:t>
      </w:r>
    </w:p>
    <w:p w:rsidR="006807E2" w:rsidRDefault="006807E2" w:rsidP="006807E2">
      <w:pPr>
        <w:tabs>
          <w:tab w:val="left" w:pos="3261"/>
          <w:tab w:val="left" w:pos="6237"/>
        </w:tabs>
        <w:spacing w:before="120"/>
        <w:jc w:val="both"/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</w:p>
    <w:p w:rsidR="006807E2" w:rsidRDefault="006807E2" w:rsidP="006807E2">
      <w:pPr>
        <w:tabs>
          <w:tab w:val="left" w:pos="3828"/>
          <w:tab w:val="left" w:pos="6237"/>
        </w:tabs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Vorname, Name </w:t>
      </w:r>
      <w:r w:rsidRPr="00340818">
        <w:rPr>
          <w:rFonts w:asciiTheme="minorHAnsi" w:hAnsiTheme="minorHAnsi" w:cstheme="minorHAnsi"/>
          <w:sz w:val="22"/>
          <w:szCs w:val="22"/>
        </w:rPr>
        <w:t>(Kontoinhaber)</w:t>
      </w:r>
      <w:r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458266738"/>
          <w:placeholder>
            <w:docPart w:val="E60959AB4F7A421EA119CBC45304A0AB"/>
          </w:placeholder>
          <w:showingPlcHdr/>
        </w:sdtPr>
        <w:sdtEndPr/>
        <w:sdtContent>
          <w:r w:rsidR="00E75009" w:rsidRPr="00753134">
            <w:rPr>
              <w:rStyle w:val="Platzhaltertext"/>
              <w:i/>
            </w:rPr>
            <w:t>Klicken Sie hier, um Text einzugeben.</w:t>
          </w:r>
        </w:sdtContent>
      </w:sdt>
    </w:p>
    <w:p w:rsidR="006807E2" w:rsidRPr="00340818" w:rsidRDefault="006807E2" w:rsidP="006807E2">
      <w:pPr>
        <w:tabs>
          <w:tab w:val="left" w:pos="3828"/>
          <w:tab w:val="left" w:pos="6237"/>
        </w:tabs>
        <w:ind w:left="567"/>
        <w:rPr>
          <w:rFonts w:asciiTheme="minorHAnsi" w:hAnsiTheme="minorHAnsi" w:cstheme="minorHAnsi"/>
          <w:sz w:val="22"/>
          <w:szCs w:val="22"/>
        </w:rPr>
      </w:pPr>
    </w:p>
    <w:p w:rsidR="006807E2" w:rsidRDefault="006807E2" w:rsidP="006807E2">
      <w:pPr>
        <w:tabs>
          <w:tab w:val="left" w:pos="3828"/>
          <w:tab w:val="left" w:pos="6237"/>
        </w:tabs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Straße, Hausnummer:</w:t>
      </w:r>
      <w:r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szCs w:val="22"/>
          </w:rPr>
          <w:id w:val="-860515649"/>
          <w:placeholder>
            <w:docPart w:val="4449C9D813F740EFA88B0C22FE10C28D"/>
          </w:placeholder>
          <w:showingPlcHdr/>
        </w:sdtPr>
        <w:sdtEndPr/>
        <w:sdtContent>
          <w:r w:rsidR="00E75009" w:rsidRPr="00753134">
            <w:rPr>
              <w:rStyle w:val="Platzhaltertext"/>
            </w:rPr>
            <w:t>Klicken Sie hier, um Text einzugeben.</w:t>
          </w:r>
        </w:sdtContent>
      </w:sdt>
    </w:p>
    <w:p w:rsidR="006807E2" w:rsidRPr="00340818" w:rsidRDefault="006807E2" w:rsidP="006807E2">
      <w:pPr>
        <w:tabs>
          <w:tab w:val="left" w:pos="3828"/>
          <w:tab w:val="left" w:pos="6237"/>
        </w:tabs>
        <w:ind w:left="567"/>
        <w:rPr>
          <w:rFonts w:asciiTheme="minorHAnsi" w:hAnsiTheme="minorHAnsi" w:cstheme="minorHAnsi"/>
          <w:sz w:val="22"/>
          <w:szCs w:val="22"/>
        </w:rPr>
      </w:pPr>
    </w:p>
    <w:p w:rsidR="006807E2" w:rsidRDefault="006807E2" w:rsidP="006807E2">
      <w:pPr>
        <w:tabs>
          <w:tab w:val="left" w:pos="3828"/>
          <w:tab w:val="left" w:pos="6237"/>
        </w:tabs>
        <w:ind w:left="567"/>
        <w:rPr>
          <w:rFonts w:ascii="Arial" w:hAnsi="Arial" w:cs="Arial"/>
        </w:rPr>
      </w:pPr>
      <w:r>
        <w:rPr>
          <w:rFonts w:asciiTheme="minorHAnsi" w:hAnsiTheme="minorHAnsi" w:cstheme="minorHAnsi"/>
        </w:rPr>
        <w:t>Postleitzahl:</w:t>
      </w:r>
      <w:r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  <w:szCs w:val="22"/>
          </w:rPr>
          <w:id w:val="1443417152"/>
          <w:placeholder>
            <w:docPart w:val="D195ECD271F44C7ABE1187EA65D51CD6"/>
          </w:placeholder>
          <w:showingPlcHdr/>
        </w:sdtPr>
        <w:sdtEndPr/>
        <w:sdtContent>
          <w:r w:rsidR="00E75009" w:rsidRPr="00753134">
            <w:rPr>
              <w:rStyle w:val="Platzhaltertext"/>
            </w:rPr>
            <w:t>Klicken Sie hier, um Text einzugeben.</w:t>
          </w:r>
        </w:sdtContent>
      </w:sdt>
    </w:p>
    <w:p w:rsidR="006807E2" w:rsidRPr="00340818" w:rsidRDefault="006807E2" w:rsidP="006807E2">
      <w:pPr>
        <w:tabs>
          <w:tab w:val="left" w:pos="3828"/>
          <w:tab w:val="left" w:pos="6237"/>
        </w:tabs>
        <w:ind w:left="567"/>
        <w:rPr>
          <w:rFonts w:ascii="Arial" w:hAnsi="Arial" w:cs="Arial"/>
          <w:sz w:val="22"/>
          <w:szCs w:val="22"/>
        </w:rPr>
      </w:pPr>
    </w:p>
    <w:p w:rsidR="006807E2" w:rsidRDefault="006807E2" w:rsidP="006807E2">
      <w:pPr>
        <w:tabs>
          <w:tab w:val="left" w:pos="3828"/>
          <w:tab w:val="left" w:pos="6237"/>
        </w:tabs>
        <w:ind w:left="567"/>
        <w:rPr>
          <w:rFonts w:ascii="Arial" w:hAnsi="Arial" w:cs="Arial"/>
        </w:rPr>
      </w:pPr>
      <w:r w:rsidRPr="009F5D52">
        <w:rPr>
          <w:rFonts w:asciiTheme="minorHAnsi" w:hAnsiTheme="minorHAnsi" w:cstheme="minorHAnsi"/>
        </w:rPr>
        <w:t>Wohnort</w:t>
      </w:r>
      <w:r>
        <w:rPr>
          <w:rFonts w:asciiTheme="minorHAnsi" w:hAnsiTheme="minorHAnsi" w:cstheme="minorHAnsi"/>
        </w:rPr>
        <w:t>:</w:t>
      </w:r>
      <w:r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2029095614"/>
          <w:placeholder>
            <w:docPart w:val="DE4B8A20777A47CE83BBF93BE9907009"/>
          </w:placeholder>
          <w:showingPlcHdr/>
        </w:sdtPr>
        <w:sdtEndPr>
          <w:rPr>
            <w:rFonts w:ascii="Arial" w:hAnsi="Arial" w:cs="Arial"/>
          </w:rPr>
        </w:sdtEndPr>
        <w:sdtContent>
          <w:r w:rsidR="00E75009" w:rsidRPr="00753134">
            <w:rPr>
              <w:rStyle w:val="Platzhaltertext"/>
              <w:rFonts w:eastAsiaTheme="minorHAnsi"/>
              <w:i/>
            </w:rPr>
            <w:t>Klicken Sie hier, um Text einzugeben.</w:t>
          </w:r>
        </w:sdtContent>
      </w:sdt>
    </w:p>
    <w:p w:rsidR="006807E2" w:rsidRPr="00340818" w:rsidRDefault="006807E2" w:rsidP="006807E2">
      <w:pPr>
        <w:tabs>
          <w:tab w:val="left" w:pos="3828"/>
          <w:tab w:val="left" w:pos="6237"/>
        </w:tabs>
        <w:ind w:left="567"/>
        <w:rPr>
          <w:rFonts w:asciiTheme="minorHAnsi" w:hAnsiTheme="minorHAnsi" w:cstheme="minorHAnsi"/>
          <w:sz w:val="22"/>
          <w:szCs w:val="22"/>
        </w:rPr>
      </w:pPr>
    </w:p>
    <w:p w:rsidR="006807E2" w:rsidRPr="00BE0BEB" w:rsidRDefault="00340818" w:rsidP="006807E2">
      <w:pPr>
        <w:tabs>
          <w:tab w:val="left" w:pos="3828"/>
          <w:tab w:val="left" w:pos="6237"/>
        </w:tabs>
        <w:ind w:left="567"/>
        <w:rPr>
          <w:rFonts w:ascii="Arial" w:hAnsi="Arial" w:cs="Arial"/>
        </w:rPr>
      </w:pPr>
      <w:r>
        <w:rPr>
          <w:rFonts w:asciiTheme="minorHAnsi" w:hAnsiTheme="minorHAnsi" w:cstheme="minorHAnsi"/>
          <w:sz w:val="22"/>
          <w:szCs w:val="22"/>
        </w:rPr>
        <w:t>Kreditinstitut:</w:t>
      </w:r>
      <w:r w:rsidR="006807E2">
        <w:rPr>
          <w:rFonts w:asciiTheme="minorHAnsi" w:hAnsiTheme="minorHAnsi" w:cstheme="minorHAnsi"/>
          <w:sz w:val="22"/>
          <w:szCs w:val="22"/>
        </w:rPr>
        <w:tab/>
      </w:r>
      <w:sdt>
        <w:sdtPr>
          <w:rPr>
            <w:rFonts w:ascii="Arial" w:hAnsi="Arial" w:cs="Arial"/>
          </w:rPr>
          <w:id w:val="-1201393371"/>
          <w:placeholder>
            <w:docPart w:val="37CFEEE1944B4A16A594ADE8BD554E52"/>
          </w:placeholder>
          <w:showingPlcHdr/>
        </w:sdtPr>
        <w:sdtEndPr/>
        <w:sdtContent>
          <w:r w:rsidR="00E75009" w:rsidRPr="00753134">
            <w:rPr>
              <w:rStyle w:val="Platzhaltertext"/>
              <w:rFonts w:eastAsiaTheme="minorHAnsi"/>
            </w:rPr>
            <w:t>Klicken Sie hier, um Text einzugeben.</w:t>
          </w:r>
        </w:sdtContent>
      </w:sdt>
    </w:p>
    <w:p w:rsidR="006807E2" w:rsidRPr="00340818" w:rsidRDefault="006807E2" w:rsidP="006807E2">
      <w:pPr>
        <w:tabs>
          <w:tab w:val="left" w:pos="3828"/>
          <w:tab w:val="left" w:pos="6237"/>
        </w:tabs>
        <w:ind w:left="567"/>
        <w:rPr>
          <w:rFonts w:asciiTheme="minorHAnsi" w:hAnsiTheme="minorHAnsi" w:cstheme="minorHAnsi"/>
          <w:sz w:val="22"/>
          <w:szCs w:val="22"/>
        </w:rPr>
      </w:pPr>
    </w:p>
    <w:p w:rsidR="006807E2" w:rsidRPr="00BE0BEB" w:rsidRDefault="00340818" w:rsidP="006807E2">
      <w:pPr>
        <w:tabs>
          <w:tab w:val="left" w:pos="3828"/>
          <w:tab w:val="left" w:pos="6237"/>
        </w:tabs>
        <w:ind w:left="567"/>
        <w:rPr>
          <w:rFonts w:ascii="Arial" w:hAnsi="Arial" w:cs="Arial"/>
        </w:rPr>
      </w:pPr>
      <w:r>
        <w:rPr>
          <w:rFonts w:asciiTheme="minorHAnsi" w:hAnsiTheme="minorHAnsi" w:cstheme="minorHAnsi"/>
          <w:sz w:val="22"/>
          <w:szCs w:val="22"/>
        </w:rPr>
        <w:t>BIC</w:t>
      </w:r>
      <w:r w:rsidR="006807E2">
        <w:rPr>
          <w:rFonts w:asciiTheme="minorHAnsi" w:hAnsiTheme="minorHAnsi" w:cstheme="minorHAnsi"/>
          <w:sz w:val="22"/>
          <w:szCs w:val="22"/>
        </w:rPr>
        <w:t>:</w:t>
      </w:r>
      <w:r w:rsidR="006807E2">
        <w:rPr>
          <w:rFonts w:asciiTheme="minorHAnsi" w:hAnsiTheme="minorHAnsi" w:cstheme="minorHAnsi"/>
          <w:sz w:val="22"/>
          <w:szCs w:val="22"/>
        </w:rPr>
        <w:tab/>
      </w:r>
      <w:sdt>
        <w:sdtPr>
          <w:rPr>
            <w:rFonts w:asciiTheme="minorHAnsi" w:hAnsiTheme="minorHAnsi" w:cstheme="minorHAnsi"/>
            <w:sz w:val="22"/>
            <w:szCs w:val="22"/>
          </w:rPr>
          <w:id w:val="-1185971336"/>
          <w:placeholder>
            <w:docPart w:val="8C455F6AA3B74C59B64E5FDB5EA6CEC0"/>
          </w:placeholder>
          <w:showingPlcHdr/>
        </w:sdtPr>
        <w:sdtEndPr/>
        <w:sdtContent>
          <w:r w:rsidR="00E75009" w:rsidRPr="00753134">
            <w:rPr>
              <w:rStyle w:val="Platzhaltertext"/>
            </w:rPr>
            <w:t>Klicken Sie hier, um Text einzugeben.</w:t>
          </w:r>
        </w:sdtContent>
      </w:sdt>
    </w:p>
    <w:p w:rsidR="00340818" w:rsidRPr="00340818" w:rsidRDefault="00340818" w:rsidP="00340818">
      <w:pPr>
        <w:tabs>
          <w:tab w:val="left" w:pos="3828"/>
          <w:tab w:val="left" w:pos="6237"/>
        </w:tabs>
        <w:ind w:left="567"/>
        <w:rPr>
          <w:rFonts w:asciiTheme="minorHAnsi" w:hAnsiTheme="minorHAnsi" w:cstheme="minorHAnsi"/>
          <w:sz w:val="22"/>
          <w:szCs w:val="22"/>
        </w:rPr>
      </w:pPr>
    </w:p>
    <w:p w:rsidR="00340818" w:rsidRPr="00BE0BEB" w:rsidRDefault="00340818" w:rsidP="00340818">
      <w:pPr>
        <w:tabs>
          <w:tab w:val="left" w:pos="3828"/>
          <w:tab w:val="left" w:pos="6237"/>
        </w:tabs>
        <w:ind w:left="567"/>
        <w:rPr>
          <w:rFonts w:ascii="Arial" w:hAnsi="Arial" w:cs="Arial"/>
        </w:rPr>
      </w:pPr>
      <w:r>
        <w:rPr>
          <w:rFonts w:asciiTheme="minorHAnsi" w:hAnsiTheme="minorHAnsi" w:cstheme="minorHAnsi"/>
          <w:sz w:val="22"/>
          <w:szCs w:val="22"/>
        </w:rPr>
        <w:t>IBAN:</w:t>
      </w:r>
      <w:r>
        <w:rPr>
          <w:rFonts w:asciiTheme="minorHAnsi" w:hAnsiTheme="minorHAnsi" w:cstheme="minorHAnsi"/>
          <w:sz w:val="22"/>
          <w:szCs w:val="22"/>
        </w:rPr>
        <w:tab/>
      </w:r>
      <w:sdt>
        <w:sdtPr>
          <w:rPr>
            <w:rFonts w:asciiTheme="minorHAnsi" w:hAnsiTheme="minorHAnsi" w:cstheme="minorHAnsi"/>
          </w:rPr>
          <w:id w:val="-87154357"/>
          <w:placeholder>
            <w:docPart w:val="60396B0C697747A48D932FBBB2B72858"/>
          </w:placeholder>
          <w:showingPlcHdr/>
        </w:sdtPr>
        <w:sdtEndPr>
          <w:rPr>
            <w:sz w:val="22"/>
            <w:szCs w:val="22"/>
          </w:rPr>
        </w:sdtEndPr>
        <w:sdtContent>
          <w:r w:rsidR="00954D0E" w:rsidRPr="00753134">
            <w:rPr>
              <w:rStyle w:val="Platzhaltertext"/>
            </w:rPr>
            <w:t>Klicken Sie hier, um Text einzugeben.</w:t>
          </w:r>
        </w:sdtContent>
      </w:sdt>
    </w:p>
    <w:p w:rsidR="006807E2" w:rsidRDefault="006807E2" w:rsidP="00B06B2E">
      <w:pPr>
        <w:tabs>
          <w:tab w:val="left" w:pos="3261"/>
          <w:tab w:val="left" w:pos="6237"/>
        </w:tabs>
        <w:jc w:val="both"/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</w:p>
    <w:p w:rsidR="00B06B2E" w:rsidRPr="00B06B2E" w:rsidRDefault="00B06B2E" w:rsidP="00F826D9">
      <w:pPr>
        <w:tabs>
          <w:tab w:val="left" w:pos="3261"/>
          <w:tab w:val="left" w:pos="6237"/>
        </w:tabs>
        <w:jc w:val="both"/>
        <w:rPr>
          <w:rFonts w:ascii="Calibri" w:eastAsiaTheme="minorHAnsi" w:hAnsi="Calibri" w:cs="Calibri"/>
          <w:b/>
          <w:color w:val="000000"/>
          <w:sz w:val="28"/>
          <w:szCs w:val="28"/>
          <w:lang w:eastAsia="en-US"/>
        </w:rPr>
      </w:pPr>
      <w:r w:rsidRPr="00B06B2E">
        <w:rPr>
          <w:rFonts w:ascii="Calibri" w:eastAsiaTheme="minorHAnsi" w:hAnsi="Calibri" w:cs="Calibri"/>
          <w:b/>
          <w:color w:val="000000"/>
          <w:sz w:val="28"/>
          <w:szCs w:val="28"/>
          <w:lang w:eastAsia="en-US"/>
        </w:rPr>
        <w:t xml:space="preserve">Ausgleich von Forderungen bei abweichendem Kontoinhaber </w:t>
      </w:r>
    </w:p>
    <w:p w:rsidR="00B06B2E" w:rsidRPr="00B06B2E" w:rsidRDefault="00B06B2E" w:rsidP="00B06B2E">
      <w:pPr>
        <w:tabs>
          <w:tab w:val="left" w:pos="3261"/>
          <w:tab w:val="left" w:pos="6237"/>
        </w:tabs>
        <w:jc w:val="both"/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</w:p>
    <w:p w:rsidR="00B06B2E" w:rsidRPr="00B06B2E" w:rsidRDefault="00B06B2E" w:rsidP="00F826D9">
      <w:pPr>
        <w:tabs>
          <w:tab w:val="left" w:pos="3261"/>
          <w:tab w:val="left" w:pos="6237"/>
        </w:tabs>
        <w:jc w:val="both"/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  <w:r w:rsidRPr="00B06B2E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 xml:space="preserve">Soll das SEPA Mandat nicht zum Ausgleich von Forderungen gegenüber dem Kontoinhaber dienen, sondern zum Beispiel für den Einzug der </w:t>
      </w:r>
      <w:r w:rsidR="006C7090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>Kursgebühr</w:t>
      </w:r>
      <w:r w:rsidRPr="00B06B2E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 xml:space="preserve"> eines Kindes vom Konto der Eltern, dann geben Sie bi</w:t>
      </w:r>
      <w:r w:rsidR="006C7090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>tte hier den Namen des Kindes</w:t>
      </w:r>
      <w:r w:rsidRPr="00B06B2E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 xml:space="preserve"> an: </w:t>
      </w:r>
    </w:p>
    <w:p w:rsidR="00B06B2E" w:rsidRPr="00B06B2E" w:rsidRDefault="00B06B2E" w:rsidP="00B06B2E">
      <w:pPr>
        <w:tabs>
          <w:tab w:val="left" w:pos="3261"/>
          <w:tab w:val="left" w:pos="6237"/>
        </w:tabs>
        <w:jc w:val="both"/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</w:p>
    <w:p w:rsidR="00B06B2E" w:rsidRPr="00B06B2E" w:rsidRDefault="00B06B2E" w:rsidP="00F826D9">
      <w:pPr>
        <w:tabs>
          <w:tab w:val="left" w:pos="3261"/>
          <w:tab w:val="left" w:pos="6237"/>
        </w:tabs>
        <w:jc w:val="both"/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  <w:r w:rsidRPr="00B06B2E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 xml:space="preserve">Dieses SEPA Mandat gilt für die </w:t>
      </w:r>
      <w:r w:rsidR="006C7090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>Anmeldung</w:t>
      </w:r>
      <w:r w:rsidRPr="00B06B2E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 xml:space="preserve"> </w:t>
      </w:r>
      <w:r w:rsidR="006C7090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 xml:space="preserve">zum Grundkurs </w:t>
      </w:r>
      <w:r w:rsidR="006C7090">
        <w:rPr>
          <w:rFonts w:asciiTheme="minorHAnsi" w:hAnsiTheme="minorHAnsi" w:cstheme="minorHAnsi"/>
        </w:rPr>
        <w:t>„</w:t>
      </w:r>
      <w:r w:rsidR="006C7090" w:rsidRPr="004A6D2F">
        <w:rPr>
          <w:rFonts w:asciiTheme="minorHAnsi" w:hAnsiTheme="minorHAnsi" w:cstheme="minorHAnsi"/>
        </w:rPr>
        <w:t>Einführung in die Bienenhaltung</w:t>
      </w:r>
      <w:r w:rsidR="006C7090">
        <w:rPr>
          <w:rFonts w:asciiTheme="minorHAnsi" w:hAnsiTheme="minorHAnsi" w:cstheme="minorHAnsi"/>
        </w:rPr>
        <w:t>“</w:t>
      </w:r>
      <w:r w:rsidR="006C7090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 xml:space="preserve"> </w:t>
      </w:r>
      <w:r w:rsidRPr="00B06B2E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 xml:space="preserve">von </w:t>
      </w:r>
    </w:p>
    <w:p w:rsidR="00B06B2E" w:rsidRDefault="00B06B2E" w:rsidP="00B06B2E">
      <w:pPr>
        <w:tabs>
          <w:tab w:val="left" w:pos="3261"/>
          <w:tab w:val="left" w:pos="6237"/>
        </w:tabs>
        <w:spacing w:before="120"/>
        <w:jc w:val="both"/>
        <w:rPr>
          <w:rFonts w:ascii="Calibri" w:eastAsiaTheme="minorHAnsi" w:hAnsi="Calibri" w:cs="Calibri"/>
          <w:color w:val="000000"/>
          <w:sz w:val="22"/>
          <w:szCs w:val="22"/>
          <w:lang w:eastAsia="en-US"/>
        </w:rPr>
      </w:pPr>
      <w:r w:rsidRPr="00B06B2E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 xml:space="preserve"> Name: </w:t>
      </w:r>
      <w:sdt>
        <w:sdtPr>
          <w:rPr>
            <w:rFonts w:asciiTheme="minorHAnsi" w:hAnsiTheme="minorHAnsi" w:cstheme="minorHAnsi"/>
            <w:szCs w:val="22"/>
          </w:rPr>
          <w:id w:val="813987497"/>
          <w:placeholder>
            <w:docPart w:val="8DB1F5F7ECF940A2971AE61449E71E86"/>
          </w:placeholder>
          <w:showingPlcHdr/>
        </w:sdtPr>
        <w:sdtEndPr/>
        <w:sdtContent>
          <w:r w:rsidR="00954D0E" w:rsidRPr="00753134">
            <w:rPr>
              <w:rStyle w:val="Platzhaltertext"/>
            </w:rPr>
            <w:t>Klicken Sie hier, um Text einzugeben.</w:t>
          </w:r>
        </w:sdtContent>
      </w:sdt>
      <w:r w:rsidRPr="00B06B2E">
        <w:rPr>
          <w:rFonts w:ascii="Calibri" w:eastAsiaTheme="minorHAnsi" w:hAnsi="Calibri" w:cs="Calibri"/>
          <w:color w:val="000000"/>
          <w:sz w:val="22"/>
          <w:szCs w:val="22"/>
          <w:lang w:eastAsia="en-US"/>
        </w:rPr>
        <w:t xml:space="preserve"> Vorname: </w:t>
      </w:r>
      <w:sdt>
        <w:sdtPr>
          <w:rPr>
            <w:rFonts w:asciiTheme="minorHAnsi" w:hAnsiTheme="minorHAnsi" w:cstheme="minorHAnsi"/>
            <w:szCs w:val="22"/>
          </w:rPr>
          <w:id w:val="881140043"/>
          <w:placeholder>
            <w:docPart w:val="970FA33255A34F269BD6CB6E6890C75C"/>
          </w:placeholder>
          <w:showingPlcHdr/>
        </w:sdtPr>
        <w:sdtEndPr/>
        <w:sdtContent>
          <w:r w:rsidR="00954D0E" w:rsidRPr="00753134">
            <w:rPr>
              <w:rStyle w:val="Platzhaltertext"/>
            </w:rPr>
            <w:t>Klicken Sie hier, um Text einzugeben.</w:t>
          </w:r>
        </w:sdtContent>
      </w:sdt>
    </w:p>
    <w:p w:rsidR="006807E2" w:rsidRDefault="006807E2" w:rsidP="006807E2">
      <w:pPr>
        <w:tabs>
          <w:tab w:val="left" w:pos="3261"/>
          <w:tab w:val="left" w:pos="6237"/>
        </w:tabs>
        <w:spacing w:before="120"/>
        <w:jc w:val="both"/>
        <w:rPr>
          <w:rFonts w:asciiTheme="minorHAnsi" w:hAnsiTheme="minorHAnsi" w:cstheme="minorHAnsi"/>
          <w:sz w:val="22"/>
          <w:szCs w:val="22"/>
        </w:rPr>
      </w:pPr>
    </w:p>
    <w:p w:rsidR="00340818" w:rsidRPr="00C83D9B" w:rsidRDefault="000C4F14" w:rsidP="00340818">
      <w:pPr>
        <w:tabs>
          <w:tab w:val="left" w:pos="3261"/>
          <w:tab w:val="left" w:pos="6237"/>
        </w:tabs>
        <w:rPr>
          <w:rFonts w:asciiTheme="minorHAnsi" w:hAnsiTheme="minorHAnsi" w:cstheme="minorHAnsi"/>
          <w:sz w:val="22"/>
          <w:szCs w:val="22"/>
          <w:u w:val="single"/>
        </w:rPr>
      </w:pPr>
      <w:sdt>
        <w:sdtPr>
          <w:rPr>
            <w:rFonts w:asciiTheme="minorHAnsi" w:hAnsiTheme="minorHAnsi" w:cstheme="minorHAnsi"/>
            <w:u w:val="single"/>
          </w:rPr>
          <w:id w:val="1270436175"/>
          <w:placeholder>
            <w:docPart w:val="D3A8A51A774D4D448AA2227EB4A1530D"/>
          </w:placeholder>
          <w:showingPlcHdr/>
        </w:sdtPr>
        <w:sdtEndPr>
          <w:rPr>
            <w:sz w:val="22"/>
            <w:szCs w:val="22"/>
          </w:rPr>
        </w:sdtEndPr>
        <w:sdtContent>
          <w:r w:rsidR="00C83D9B" w:rsidRPr="00C83D9B">
            <w:rPr>
              <w:rStyle w:val="Platzhaltertext"/>
              <w:u w:val="single"/>
            </w:rPr>
            <w:t>Klicken Sie hier, um Text einzugeben.</w:t>
          </w:r>
        </w:sdtContent>
      </w:sdt>
      <w:r w:rsidR="00340818" w:rsidRPr="00C83D9B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340818" w:rsidRDefault="00C83D9B" w:rsidP="00340818">
      <w:pPr>
        <w:tabs>
          <w:tab w:val="left" w:pos="3261"/>
          <w:tab w:val="left" w:pos="6237"/>
        </w:tabs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Ort / </w:t>
      </w:r>
      <w:r w:rsidR="00340818">
        <w:rPr>
          <w:rFonts w:asciiTheme="minorHAnsi" w:hAnsiTheme="minorHAnsi" w:cstheme="minorHAnsi"/>
          <w:sz w:val="18"/>
          <w:szCs w:val="18"/>
        </w:rPr>
        <w:t xml:space="preserve">Datum </w:t>
      </w:r>
      <w:r w:rsidR="00340818">
        <w:rPr>
          <w:rFonts w:asciiTheme="minorHAnsi" w:hAnsiTheme="minorHAnsi" w:cstheme="minorHAnsi"/>
          <w:sz w:val="18"/>
          <w:szCs w:val="18"/>
        </w:rPr>
        <w:tab/>
        <w:t>Unterschrift</w:t>
      </w:r>
      <w:r w:rsidR="00B06B2E">
        <w:rPr>
          <w:rFonts w:asciiTheme="minorHAnsi" w:hAnsiTheme="minorHAnsi" w:cstheme="minorHAnsi"/>
          <w:sz w:val="18"/>
          <w:szCs w:val="18"/>
        </w:rPr>
        <w:t xml:space="preserve"> des Kontoinhabers</w:t>
      </w:r>
    </w:p>
    <w:p w:rsidR="00340818" w:rsidRPr="00954D0E" w:rsidRDefault="00340818" w:rsidP="00B06B2E">
      <w:pPr>
        <w:spacing w:after="160" w:line="259" w:lineRule="auto"/>
        <w:rPr>
          <w:rFonts w:asciiTheme="minorHAnsi" w:hAnsiTheme="minorHAnsi" w:cstheme="minorHAnsi"/>
          <w:sz w:val="8"/>
          <w:szCs w:val="8"/>
        </w:rPr>
      </w:pPr>
    </w:p>
    <w:sectPr w:rsidR="00340818" w:rsidRPr="00954D0E" w:rsidSect="00954D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37" w:right="424" w:bottom="1134" w:left="1134" w:header="567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4EBA" w:rsidRDefault="00F84EBA" w:rsidP="00C8574E">
      <w:r>
        <w:separator/>
      </w:r>
    </w:p>
  </w:endnote>
  <w:endnote w:type="continuationSeparator" w:id="0">
    <w:p w:rsidR="00F84EBA" w:rsidRDefault="00F84EBA" w:rsidP="00C85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15BD936-911B-43CD-8E26-8EAA677119A0}"/>
    <w:embedItalic r:id="rId2" w:subsetted="1" w:fontKey="{DC1B6196-208B-4B32-B231-FDFE52458DC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55A4460-BA48-4B66-ABA4-5F2EE66EC88C}"/>
    <w:embedBold r:id="rId4" w:fontKey="{109200FB-30B4-4B59-835D-6956046C2BEA}"/>
    <w:embedItalic r:id="rId5" w:fontKey="{2ADF8C2C-65E1-472B-8265-F2AAB77EFC62}"/>
    <w:embedBoldItalic r:id="rId6" w:fontKey="{C090B1CE-A20C-4AE5-BD1F-A837BDD126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subsetted="1" w:fontKey="{65006B3A-CD18-43FF-A4D5-F02DAB320F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8" w:fontKey="{F5D8F511-0044-4E85-85FB-B9EBF20693C4}"/>
    <w:embedBold r:id="rId9" w:fontKey="{B60DB331-53C2-45AD-B6D9-98BD752C77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F14" w:rsidRDefault="000C4F1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5382"/>
      <w:gridCol w:w="4671"/>
    </w:tblGrid>
    <w:tr w:rsidR="00AE058B" w:rsidRPr="00AE058B" w:rsidTr="00557C06">
      <w:tc>
        <w:tcPr>
          <w:tcW w:w="5382" w:type="dxa"/>
          <w:tcBorders>
            <w:top w:val="nil"/>
            <w:left w:val="nil"/>
            <w:bottom w:val="nil"/>
            <w:right w:val="nil"/>
          </w:tcBorders>
        </w:tcPr>
        <w:p w:rsidR="00557C06" w:rsidRPr="005B709F" w:rsidRDefault="00557C06" w:rsidP="007D1008">
          <w:pPr>
            <w:pStyle w:val="Fuzeile"/>
            <w:tabs>
              <w:tab w:val="left" w:pos="1026"/>
            </w:tabs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</w:pPr>
          <w:r w:rsidRPr="005B709F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>1. Vorsta</w:t>
          </w:r>
          <w:r w:rsidR="007D1008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>nd</w:t>
          </w:r>
          <w:r w:rsidR="007D1008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ab/>
            <w:t>Werner Kugler Elbinger Weg 5</w:t>
          </w:r>
          <w:r w:rsidRPr="005B709F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 xml:space="preserve">, </w:t>
          </w:r>
          <w:r w:rsidR="007D1008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 xml:space="preserve"> </w:t>
          </w:r>
          <w:r w:rsidRPr="005B709F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>73642 Welzheim</w:t>
          </w:r>
        </w:p>
        <w:p w:rsidR="00557C06" w:rsidRPr="005B709F" w:rsidRDefault="00557C06" w:rsidP="007D1008">
          <w:pPr>
            <w:pStyle w:val="Fuzeile"/>
            <w:tabs>
              <w:tab w:val="left" w:pos="1026"/>
            </w:tabs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</w:pPr>
          <w:r w:rsidRPr="005B709F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>2. Vorstand</w:t>
          </w:r>
          <w:r w:rsidRPr="005B709F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ab/>
          </w:r>
          <w:r w:rsidR="006A5BE4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>Thomas Puschina Lanzenhaldenweg 40,  73642 Welzheim</w:t>
          </w:r>
        </w:p>
        <w:p w:rsidR="00557C06" w:rsidRPr="005B709F" w:rsidRDefault="00557C06" w:rsidP="007D1008">
          <w:pPr>
            <w:pStyle w:val="Fuzeile"/>
            <w:tabs>
              <w:tab w:val="left" w:pos="1026"/>
            </w:tabs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</w:pPr>
          <w:r w:rsidRPr="005B709F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>Schriftführer</w:t>
          </w:r>
          <w:r w:rsidRPr="005B709F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ab/>
            <w:t xml:space="preserve">Heinrich Lindauer Richard-Wagner-Str </w:t>
          </w:r>
          <w:r w:rsidR="007D1008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>28</w:t>
          </w:r>
          <w:r w:rsidRPr="005B709F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>,</w:t>
          </w:r>
          <w:r w:rsidR="007D1008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 xml:space="preserve"> </w:t>
          </w:r>
          <w:r w:rsidRPr="005B709F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 xml:space="preserve"> 73642 Welzheim</w:t>
          </w:r>
        </w:p>
        <w:p w:rsidR="00557C06" w:rsidRPr="005B709F" w:rsidRDefault="00557C06" w:rsidP="00261587">
          <w:pPr>
            <w:pStyle w:val="Fuzeile"/>
            <w:tabs>
              <w:tab w:val="clear" w:pos="4536"/>
              <w:tab w:val="clear" w:pos="9072"/>
              <w:tab w:val="left" w:pos="1026"/>
              <w:tab w:val="right" w:pos="10065"/>
            </w:tabs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</w:pPr>
          <w:r w:rsidRPr="005B709F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>Kassier</w:t>
          </w:r>
          <w:r w:rsidRPr="005B709F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ab/>
          </w:r>
          <w:r w:rsidR="00261587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>Karl Michael Waibel Stixenhof 1</w:t>
          </w:r>
          <w:r w:rsidRPr="005B709F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 xml:space="preserve">, </w:t>
          </w:r>
          <w:r w:rsidR="007D1008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 xml:space="preserve"> </w:t>
          </w:r>
          <w:r w:rsidRPr="005B709F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>73553 Alfdorf</w:t>
          </w:r>
        </w:p>
      </w:tc>
      <w:tc>
        <w:tcPr>
          <w:tcW w:w="4671" w:type="dxa"/>
          <w:tcBorders>
            <w:top w:val="nil"/>
            <w:left w:val="nil"/>
            <w:bottom w:val="nil"/>
            <w:right w:val="nil"/>
          </w:tcBorders>
        </w:tcPr>
        <w:p w:rsidR="005B709F" w:rsidRDefault="005B709F" w:rsidP="00737C6E">
          <w:pPr>
            <w:pStyle w:val="Fuzeile"/>
            <w:tabs>
              <w:tab w:val="left" w:pos="567"/>
              <w:tab w:val="left" w:pos="1560"/>
            </w:tabs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</w:pPr>
          <w:r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>Kontoinhaber                                         BIV Wel</w:t>
          </w:r>
          <w:r w:rsidR="00A253B9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>z</w:t>
          </w:r>
          <w:r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>heimer Wald e.V.</w:t>
          </w:r>
        </w:p>
        <w:p w:rsidR="00C83D9B" w:rsidRDefault="005B709F" w:rsidP="00737C6E">
          <w:pPr>
            <w:pStyle w:val="Fuzeile"/>
            <w:tabs>
              <w:tab w:val="left" w:pos="567"/>
              <w:tab w:val="left" w:pos="1560"/>
            </w:tabs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</w:pPr>
          <w:r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 xml:space="preserve">IBAN:                                                      </w:t>
          </w:r>
          <w:r w:rsidR="00C83D9B" w:rsidRPr="00C83D9B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 xml:space="preserve">DE60 6139 1410 0030 4450 00 </w:t>
          </w:r>
        </w:p>
        <w:p w:rsidR="005B709F" w:rsidRDefault="005B709F" w:rsidP="00737C6E">
          <w:pPr>
            <w:pStyle w:val="Fuzeile"/>
            <w:tabs>
              <w:tab w:val="left" w:pos="567"/>
              <w:tab w:val="left" w:pos="1560"/>
            </w:tabs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</w:pPr>
          <w:r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 xml:space="preserve">BIC:                                                        </w:t>
          </w:r>
          <w:r w:rsidR="00C83D9B" w:rsidRPr="00C83D9B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 xml:space="preserve">GENODES1WEL </w:t>
          </w:r>
        </w:p>
        <w:p w:rsidR="005B709F" w:rsidRDefault="005B709F" w:rsidP="00737C6E">
          <w:pPr>
            <w:pStyle w:val="Fuzeile"/>
            <w:tabs>
              <w:tab w:val="left" w:pos="567"/>
              <w:tab w:val="left" w:pos="1560"/>
            </w:tabs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</w:pPr>
          <w:r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 xml:space="preserve">Kreditinstitut:                                        </w:t>
          </w:r>
          <w:r w:rsidR="00C83D9B" w:rsidRPr="00C83D9B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>Voba Welzheim</w:t>
          </w:r>
        </w:p>
        <w:p w:rsidR="00557C06" w:rsidRPr="005B709F" w:rsidRDefault="00557C06" w:rsidP="00737C6E">
          <w:pPr>
            <w:pStyle w:val="Fuzeile"/>
            <w:tabs>
              <w:tab w:val="left" w:pos="567"/>
              <w:tab w:val="left" w:pos="1560"/>
            </w:tabs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</w:pPr>
          <w:r w:rsidRPr="005B709F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>Amtsgericht Stuttgart Vereinsregisternummer: 280450</w:t>
          </w:r>
        </w:p>
        <w:p w:rsidR="005B709F" w:rsidRPr="005B709F" w:rsidRDefault="00557C06" w:rsidP="005B709F">
          <w:pPr>
            <w:pStyle w:val="Fuzeile"/>
            <w:tabs>
              <w:tab w:val="left" w:pos="567"/>
              <w:tab w:val="left" w:pos="1560"/>
            </w:tabs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</w:pPr>
          <w:r w:rsidRPr="005B709F">
            <w:rPr>
              <w:rFonts w:ascii="Agency FB" w:hAnsi="Agency FB" w:cstheme="minorHAnsi"/>
              <w:color w:val="808080" w:themeColor="background1" w:themeShade="80"/>
              <w:sz w:val="18"/>
              <w:szCs w:val="18"/>
            </w:rPr>
            <w:t>Finanzamt Schorndorf Steuernummer:                82005/20480</w:t>
          </w:r>
        </w:p>
      </w:tc>
    </w:tr>
  </w:tbl>
  <w:p w:rsidR="00557C06" w:rsidRPr="00AE058B" w:rsidRDefault="00557C06" w:rsidP="00557C06">
    <w:pPr>
      <w:rPr>
        <w:color w:val="A6A6A6" w:themeColor="background1" w:themeShade="A6"/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F14" w:rsidRDefault="000C4F1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4EBA" w:rsidRDefault="00F84EBA" w:rsidP="00C8574E">
      <w:r>
        <w:separator/>
      </w:r>
    </w:p>
  </w:footnote>
  <w:footnote w:type="continuationSeparator" w:id="0">
    <w:p w:rsidR="00F84EBA" w:rsidRDefault="00F84EBA" w:rsidP="00C857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F14" w:rsidRDefault="000C4F1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1848" w:rsidRPr="0021567F" w:rsidRDefault="00051848" w:rsidP="000C4F14">
    <w:pPr>
      <w:ind w:left="4111" w:right="1984" w:hanging="5245"/>
      <w:jc w:val="right"/>
      <w:rPr>
        <w:rFonts w:ascii="Agency FB" w:hAnsi="Agency FB"/>
        <w:b/>
        <w:sz w:val="32"/>
        <w:szCs w:val="32"/>
      </w:rPr>
    </w:pPr>
    <w:r>
      <w:rPr>
        <w:rFonts w:ascii="Agency FB" w:hAnsi="Agency FB"/>
        <w:b/>
        <w:noProof/>
        <w:sz w:val="36"/>
        <w:szCs w:val="36"/>
      </w:rPr>
      <w:drawing>
        <wp:anchor distT="0" distB="0" distL="114300" distR="114300" simplePos="0" relativeHeight="251659264" behindDoc="0" locked="0" layoutInCell="1" allowOverlap="1" wp14:anchorId="0D3A9BB1" wp14:editId="1C7391EC">
          <wp:simplePos x="0" y="0"/>
          <wp:positionH relativeFrom="column">
            <wp:posOffset>5366385</wp:posOffset>
          </wp:positionH>
          <wp:positionV relativeFrom="paragraph">
            <wp:posOffset>11430</wp:posOffset>
          </wp:positionV>
          <wp:extent cx="1274445" cy="1107777"/>
          <wp:effectExtent l="0" t="0" r="190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BIWW_ohneTex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285" cy="1113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96340">
      <w:rPr>
        <w:rFonts w:ascii="Agency FB" w:hAnsi="Agency FB"/>
        <w:b/>
        <w:sz w:val="36"/>
        <w:szCs w:val="36"/>
      </w:rPr>
      <w:t>Bezirksimkerverein Welzheimer Wald e.V.</w:t>
    </w:r>
    <w:r>
      <w:rPr>
        <w:rFonts w:ascii="Agency FB" w:hAnsi="Agency FB"/>
        <w:b/>
        <w:sz w:val="32"/>
        <w:szCs w:val="32"/>
      </w:rPr>
      <w:br/>
    </w:r>
    <w:r w:rsidRPr="0021567F">
      <w:rPr>
        <w:rFonts w:ascii="Agency FB" w:hAnsi="Agency FB"/>
      </w:rPr>
      <w:t>Elbinger Weg 5</w:t>
    </w:r>
    <w:r>
      <w:rPr>
        <w:rFonts w:ascii="Agency FB" w:hAnsi="Agency FB"/>
      </w:rPr>
      <w:br/>
    </w:r>
    <w:r w:rsidR="008E5194">
      <w:rPr>
        <w:rFonts w:ascii="Agency FB" w:hAnsi="Agency FB"/>
        <w:b/>
        <w:sz w:val="26"/>
        <w:szCs w:val="26"/>
      </w:rPr>
      <w:t>7364</w:t>
    </w:r>
    <w:r w:rsidRPr="00737C6E">
      <w:rPr>
        <w:rFonts w:ascii="Agency FB" w:hAnsi="Agency FB"/>
        <w:b/>
        <w:sz w:val="26"/>
        <w:szCs w:val="26"/>
      </w:rPr>
      <w:t>2 Welzheim</w:t>
    </w:r>
    <w:r>
      <w:rPr>
        <w:rFonts w:ascii="Agency FB" w:hAnsi="Agency FB"/>
        <w:b/>
        <w:sz w:val="28"/>
        <w:szCs w:val="28"/>
      </w:rPr>
      <w:br/>
    </w:r>
    <w:r w:rsidRPr="00737C6E">
      <w:rPr>
        <w:rFonts w:ascii="Agency FB" w:hAnsi="Agency FB"/>
        <w:sz w:val="22"/>
        <w:szCs w:val="22"/>
      </w:rPr>
      <w:t>Tel. 07182 2919</w:t>
    </w:r>
    <w:r>
      <w:rPr>
        <w:rFonts w:ascii="Agency FB" w:hAnsi="Agency FB"/>
      </w:rPr>
      <w:br/>
    </w:r>
    <w:hyperlink r:id="rId2" w:history="1">
      <w:r w:rsidRPr="00FF1EC6">
        <w:rPr>
          <w:rStyle w:val="Hyperlink"/>
          <w:rFonts w:ascii="Arial" w:hAnsi="Arial" w:cs="Arial"/>
          <w:sz w:val="20"/>
          <w:szCs w:val="20"/>
        </w:rPr>
        <w:t>biv-welzheimerwald@online.de</w:t>
      </w:r>
    </w:hyperlink>
    <w:r>
      <w:rPr>
        <w:rFonts w:ascii="Agency FB" w:hAnsi="Agency FB"/>
      </w:rPr>
      <w:t xml:space="preserve"> </w:t>
    </w:r>
    <w:r>
      <w:rPr>
        <w:rFonts w:ascii="Agency FB" w:hAnsi="Agency FB"/>
      </w:rPr>
      <w:br/>
    </w:r>
    <w:hyperlink r:id="rId3" w:history="1">
      <w:r w:rsidRPr="00FF1EC6">
        <w:rPr>
          <w:rStyle w:val="Hyperlink"/>
          <w:rFonts w:ascii="Agency FB" w:hAnsi="Agency FB"/>
        </w:rPr>
        <w:t>www.imkerverein-welzheimerwald.de</w:t>
      </w:r>
    </w:hyperlink>
    <w:r>
      <w:rPr>
        <w:rFonts w:ascii="Agency FB" w:hAnsi="Agency FB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F14" w:rsidRDefault="000C4F1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310393"/>
    <w:multiLevelType w:val="hybridMultilevel"/>
    <w:tmpl w:val="ED1AA6B8"/>
    <w:lvl w:ilvl="0" w:tplc="CA6661F2">
      <w:start w:val="1"/>
      <w:numFmt w:val="decimal"/>
      <w:lvlText w:val="(%1)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ZlI/tqTnbHXx2gWLGouNl+HINlPKztLtyqNxtEyi0Ic87HVaSd49ZC18tIggXr9Ecc6lZ2LRZyKXrghQr2EHsg==" w:salt="EZQo1DvjViSDxpHHN+f0jA=="/>
  <w:defaultTabStop w:val="709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EBA"/>
    <w:rsid w:val="00002B0F"/>
    <w:rsid w:val="00013A50"/>
    <w:rsid w:val="00051848"/>
    <w:rsid w:val="00052788"/>
    <w:rsid w:val="000C41EC"/>
    <w:rsid w:val="000C4F14"/>
    <w:rsid w:val="00102A51"/>
    <w:rsid w:val="00140F56"/>
    <w:rsid w:val="001707F2"/>
    <w:rsid w:val="00211B52"/>
    <w:rsid w:val="0021567F"/>
    <w:rsid w:val="00217BF5"/>
    <w:rsid w:val="00261587"/>
    <w:rsid w:val="00265087"/>
    <w:rsid w:val="002E4DC2"/>
    <w:rsid w:val="002F67C4"/>
    <w:rsid w:val="003355B0"/>
    <w:rsid w:val="00340818"/>
    <w:rsid w:val="003B44F3"/>
    <w:rsid w:val="003D2727"/>
    <w:rsid w:val="00416224"/>
    <w:rsid w:val="004650AE"/>
    <w:rsid w:val="00472414"/>
    <w:rsid w:val="00472D48"/>
    <w:rsid w:val="004A6D2F"/>
    <w:rsid w:val="005062B0"/>
    <w:rsid w:val="00513578"/>
    <w:rsid w:val="00557C06"/>
    <w:rsid w:val="005B709F"/>
    <w:rsid w:val="005D45E9"/>
    <w:rsid w:val="006307C5"/>
    <w:rsid w:val="006807E2"/>
    <w:rsid w:val="00681DC4"/>
    <w:rsid w:val="006A5BE4"/>
    <w:rsid w:val="006C7090"/>
    <w:rsid w:val="006F5F17"/>
    <w:rsid w:val="006F68EC"/>
    <w:rsid w:val="00736EC1"/>
    <w:rsid w:val="00737C6E"/>
    <w:rsid w:val="007445F6"/>
    <w:rsid w:val="00753134"/>
    <w:rsid w:val="0079086B"/>
    <w:rsid w:val="007A45B7"/>
    <w:rsid w:val="007D1008"/>
    <w:rsid w:val="007E05E4"/>
    <w:rsid w:val="00822727"/>
    <w:rsid w:val="00856A0A"/>
    <w:rsid w:val="00891FD8"/>
    <w:rsid w:val="008C20F2"/>
    <w:rsid w:val="008E5194"/>
    <w:rsid w:val="008F2B32"/>
    <w:rsid w:val="009049CC"/>
    <w:rsid w:val="0091290C"/>
    <w:rsid w:val="00935CF1"/>
    <w:rsid w:val="00954D0E"/>
    <w:rsid w:val="0096618B"/>
    <w:rsid w:val="00980060"/>
    <w:rsid w:val="009B6591"/>
    <w:rsid w:val="009C0826"/>
    <w:rsid w:val="009D4866"/>
    <w:rsid w:val="009E670B"/>
    <w:rsid w:val="009F5D52"/>
    <w:rsid w:val="00A253B9"/>
    <w:rsid w:val="00AE058B"/>
    <w:rsid w:val="00B06B2E"/>
    <w:rsid w:val="00B117B9"/>
    <w:rsid w:val="00B2758F"/>
    <w:rsid w:val="00BE0BEB"/>
    <w:rsid w:val="00C83D9B"/>
    <w:rsid w:val="00C8574E"/>
    <w:rsid w:val="00C96340"/>
    <w:rsid w:val="00CB09DC"/>
    <w:rsid w:val="00D446ED"/>
    <w:rsid w:val="00D5441E"/>
    <w:rsid w:val="00DE7766"/>
    <w:rsid w:val="00DF20CF"/>
    <w:rsid w:val="00E75009"/>
    <w:rsid w:val="00EB6D5A"/>
    <w:rsid w:val="00EF3F06"/>
    <w:rsid w:val="00F826D9"/>
    <w:rsid w:val="00F84EBA"/>
    <w:rsid w:val="00FC04C7"/>
    <w:rsid w:val="00FC5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1B89FBDD-FA2E-4D77-A391-EEA8A9396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156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21567F"/>
    <w:pPr>
      <w:keepNext/>
      <w:widowControl w:val="0"/>
      <w:autoSpaceDE w:val="0"/>
      <w:autoSpaceDN w:val="0"/>
      <w:adjustRightInd w:val="0"/>
      <w:outlineLvl w:val="1"/>
    </w:pPr>
    <w:rPr>
      <w:rFonts w:ascii="Arial" w:hAnsi="Arial" w:cs="Arial"/>
      <w:sz w:val="16"/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21567F"/>
    <w:rPr>
      <w:rFonts w:ascii="Arial" w:eastAsia="Times New Roman" w:hAnsi="Arial" w:cs="Arial"/>
      <w:sz w:val="16"/>
      <w:szCs w:val="20"/>
      <w:u w:val="single"/>
      <w:lang w:eastAsia="de-DE"/>
    </w:rPr>
  </w:style>
  <w:style w:type="character" w:styleId="Hyperlink">
    <w:name w:val="Hyperlink"/>
    <w:rsid w:val="0021567F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17BF5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857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8574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857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8574E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02B0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02B0F"/>
    <w:rPr>
      <w:rFonts w:ascii="Segoe UI" w:eastAsia="Times New Roman" w:hAnsi="Segoe UI" w:cs="Segoe UI"/>
      <w:sz w:val="18"/>
      <w:szCs w:val="18"/>
      <w:lang w:eastAsia="de-DE"/>
    </w:rPr>
  </w:style>
  <w:style w:type="table" w:styleId="Tabellenraster">
    <w:name w:val="Table Grid"/>
    <w:basedOn w:val="NormaleTabelle"/>
    <w:uiPriority w:val="39"/>
    <w:rsid w:val="00557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184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9F5D52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F5D5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5D5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5D52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5D5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5D52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customStyle="1" w:styleId="Formatvorlage1">
    <w:name w:val="Formatvorlage1"/>
    <w:basedOn w:val="Fett"/>
    <w:uiPriority w:val="1"/>
    <w:rsid w:val="009F5D52"/>
    <w:rPr>
      <w:rFonts w:ascii="Arial" w:hAnsi="Arial"/>
      <w:b/>
      <w:bCs/>
      <w:sz w:val="28"/>
      <w:u w:val="single"/>
    </w:rPr>
  </w:style>
  <w:style w:type="character" w:customStyle="1" w:styleId="Formatvorlage2">
    <w:name w:val="Formatvorlage2"/>
    <w:basedOn w:val="Absatz-Standardschriftart"/>
    <w:uiPriority w:val="1"/>
    <w:rsid w:val="009F5D52"/>
    <w:rPr>
      <w:rFonts w:ascii="Arial" w:hAnsi="Arial"/>
      <w:sz w:val="28"/>
      <w:u w:val="single"/>
    </w:rPr>
  </w:style>
  <w:style w:type="character" w:styleId="Fett">
    <w:name w:val="Strong"/>
    <w:basedOn w:val="Absatz-Standardschriftart"/>
    <w:uiPriority w:val="22"/>
    <w:qFormat/>
    <w:rsid w:val="009F5D52"/>
    <w:rPr>
      <w:b/>
      <w:bCs/>
    </w:rPr>
  </w:style>
  <w:style w:type="paragraph" w:styleId="Listenabsatz">
    <w:name w:val="List Paragraph"/>
    <w:basedOn w:val="Standard"/>
    <w:uiPriority w:val="34"/>
    <w:qFormat/>
    <w:rsid w:val="003408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mkerverein-welzheimerwald.de" TargetMode="External"/><Relationship Id="rId2" Type="http://schemas.openxmlformats.org/officeDocument/2006/relationships/hyperlink" Target="mailto:biv-welzheimerwald@online.de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BIV_Welzheimer%20Wald\Beitrittserkl&#228;rung\Beitrittserkl&#228;rung%20ab%202018+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BDF71780A5045318684BF7982CF56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C71C55-CAD8-411E-B410-000E59CE581E}"/>
      </w:docPartPr>
      <w:docPartBody>
        <w:p w:rsidR="00700933" w:rsidRDefault="008456F6" w:rsidP="008456F6">
          <w:pPr>
            <w:pStyle w:val="FBDF71780A5045318684BF7982CF569A1"/>
          </w:pPr>
          <w:r w:rsidRPr="00753134">
            <w:rPr>
              <w:rStyle w:val="Platzhaltertext"/>
              <w:rFonts w:ascii="Arial" w:hAnsi="Arial" w:cs="Arial"/>
              <w:i/>
            </w:rPr>
            <w:t>Klicken Sie hier, um Text einzugeben.</w:t>
          </w:r>
        </w:p>
      </w:docPartBody>
    </w:docPart>
    <w:docPart>
      <w:docPartPr>
        <w:name w:val="8F09C3BBDE19498E8E41316E751B6B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F445BB-97AC-4A99-898C-BAAE28D75E3F}"/>
      </w:docPartPr>
      <w:docPartBody>
        <w:p w:rsidR="00700933" w:rsidRDefault="008456F6" w:rsidP="008456F6">
          <w:pPr>
            <w:pStyle w:val="8F09C3BBDE19498E8E41316E751B6B3F1"/>
          </w:pPr>
          <w:r w:rsidRPr="00753134">
            <w:rPr>
              <w:rStyle w:val="Platzhaltertext"/>
              <w:rFonts w:ascii="Arial" w:eastAsiaTheme="minorHAnsi" w:hAnsi="Arial" w:cs="Arial"/>
              <w:i/>
            </w:rPr>
            <w:t>Klicken Sie hier, um Text einzugeben.</w:t>
          </w:r>
        </w:p>
      </w:docPartBody>
    </w:docPart>
    <w:docPart>
      <w:docPartPr>
        <w:name w:val="A526300349DD482F9D377F47BEDD73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9C130A-D25B-4CA3-B7D3-6A197CA031EC}"/>
      </w:docPartPr>
      <w:docPartBody>
        <w:p w:rsidR="00700933" w:rsidRDefault="008456F6" w:rsidP="008456F6">
          <w:pPr>
            <w:pStyle w:val="A526300349DD482F9D377F47BEDD73B31"/>
          </w:pPr>
          <w:r w:rsidRPr="00753134">
            <w:rPr>
              <w:rStyle w:val="Platzhaltertext"/>
              <w:rFonts w:ascii="Arial" w:eastAsiaTheme="minorHAnsi" w:hAnsi="Arial" w:cs="Arial"/>
            </w:rPr>
            <w:t>Klicken Sie hier, um Text einzugeben.</w:t>
          </w:r>
        </w:p>
      </w:docPartBody>
    </w:docPart>
    <w:docPart>
      <w:docPartPr>
        <w:name w:val="1AAB8F247FD24AA1A7B3CCB45D39AA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31C1EE-4204-427C-8631-B5476F466F60}"/>
      </w:docPartPr>
      <w:docPartBody>
        <w:p w:rsidR="00700933" w:rsidRDefault="008456F6" w:rsidP="008456F6">
          <w:pPr>
            <w:pStyle w:val="1AAB8F247FD24AA1A7B3CCB45D39AAAE1"/>
          </w:pPr>
          <w:r w:rsidRPr="00753134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B15C2A501674E5CBC5BF40D464E19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BC2EA2-049B-4561-9A08-E685264CA672}"/>
      </w:docPartPr>
      <w:docPartBody>
        <w:p w:rsidR="00700933" w:rsidRDefault="008456F6" w:rsidP="008456F6">
          <w:pPr>
            <w:pStyle w:val="DB15C2A501674E5CBC5BF40D464E196E1"/>
          </w:pPr>
          <w:r w:rsidRPr="00753134">
            <w:rPr>
              <w:rStyle w:val="Platzhaltertext"/>
              <w:rFonts w:ascii="Arial" w:eastAsiaTheme="minorHAnsi" w:hAnsi="Arial" w:cs="Arial"/>
              <w:i/>
            </w:rPr>
            <w:t>Klicken Sie hier, um Text einzugeben</w:t>
          </w:r>
          <w:r w:rsidRPr="00753134">
            <w:rPr>
              <w:rStyle w:val="Platzhaltertext"/>
              <w:rFonts w:eastAsiaTheme="minorHAnsi"/>
              <w:i/>
            </w:rPr>
            <w:t>.</w:t>
          </w:r>
        </w:p>
      </w:docPartBody>
    </w:docPart>
    <w:docPart>
      <w:docPartPr>
        <w:name w:val="616B4889EC3D4038AE0ED019E09B3A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D6ADD5-0082-434A-868E-5D90A25743E7}"/>
      </w:docPartPr>
      <w:docPartBody>
        <w:p w:rsidR="00700933" w:rsidRDefault="008456F6" w:rsidP="008456F6">
          <w:pPr>
            <w:pStyle w:val="616B4889EC3D4038AE0ED019E09B3A6D1"/>
          </w:pPr>
          <w:r w:rsidRPr="00753134">
            <w:rPr>
              <w:rStyle w:val="Platzhaltertext"/>
              <w:rFonts w:ascii="Arial" w:eastAsiaTheme="minorHAnsi" w:hAnsi="Arial" w:cs="Arial"/>
              <w:i/>
            </w:rPr>
            <w:t>Klicken Sie hier, um Text einzugeben.</w:t>
          </w:r>
        </w:p>
      </w:docPartBody>
    </w:docPart>
    <w:docPart>
      <w:docPartPr>
        <w:name w:val="E60959AB4F7A421EA119CBC45304A0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00C29E-F13F-430D-B4AC-7A49A3B36E8B}"/>
      </w:docPartPr>
      <w:docPartBody>
        <w:p w:rsidR="00700933" w:rsidRDefault="008456F6" w:rsidP="008456F6">
          <w:pPr>
            <w:pStyle w:val="E60959AB4F7A421EA119CBC45304A0AB1"/>
          </w:pPr>
          <w:r w:rsidRPr="00753134">
            <w:rPr>
              <w:rStyle w:val="Platzhaltertext"/>
              <w:rFonts w:ascii="Arial" w:hAnsi="Arial" w:cs="Arial"/>
              <w:i/>
            </w:rPr>
            <w:t>Klicken Sie hier, um Text einzugeben.</w:t>
          </w:r>
        </w:p>
      </w:docPartBody>
    </w:docPart>
    <w:docPart>
      <w:docPartPr>
        <w:name w:val="DE4B8A20777A47CE83BBF93BE99070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382EC-3BD7-444B-9EA3-73D6A3183578}"/>
      </w:docPartPr>
      <w:docPartBody>
        <w:p w:rsidR="00700933" w:rsidRDefault="008456F6" w:rsidP="008456F6">
          <w:pPr>
            <w:pStyle w:val="DE4B8A20777A47CE83BBF93BE99070091"/>
          </w:pPr>
          <w:r w:rsidRPr="00753134">
            <w:rPr>
              <w:rStyle w:val="Platzhaltertext"/>
              <w:rFonts w:ascii="Arial" w:eastAsiaTheme="minorHAnsi" w:hAnsi="Arial" w:cs="Arial"/>
              <w:i/>
            </w:rPr>
            <w:t>Klicken Sie hier, um Text einzugeben.</w:t>
          </w:r>
        </w:p>
      </w:docPartBody>
    </w:docPart>
    <w:docPart>
      <w:docPartPr>
        <w:name w:val="37CFEEE1944B4A16A594ADE8BD554E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39A587-862E-4B98-98DF-1E061522B753}"/>
      </w:docPartPr>
      <w:docPartBody>
        <w:p w:rsidR="00700933" w:rsidRDefault="008456F6" w:rsidP="008456F6">
          <w:pPr>
            <w:pStyle w:val="37CFEEE1944B4A16A594ADE8BD554E521"/>
          </w:pPr>
          <w:r w:rsidRPr="00753134">
            <w:rPr>
              <w:rStyle w:val="Platzhaltertext"/>
              <w:rFonts w:ascii="Arial" w:eastAsiaTheme="minorHAnsi" w:hAnsi="Arial" w:cs="Arial"/>
            </w:rPr>
            <w:t>Klicken Sie hier, um Text einzugeben.</w:t>
          </w:r>
        </w:p>
      </w:docPartBody>
    </w:docPart>
    <w:docPart>
      <w:docPartPr>
        <w:name w:val="8C455F6AA3B74C59B64E5FDB5EA6CE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80EF6D-FA2B-40CC-B518-9592078F0F57}"/>
      </w:docPartPr>
      <w:docPartBody>
        <w:p w:rsidR="00700933" w:rsidRDefault="008456F6" w:rsidP="008456F6">
          <w:pPr>
            <w:pStyle w:val="8C455F6AA3B74C59B64E5FDB5EA6CEC01"/>
          </w:pPr>
          <w:r w:rsidRPr="00753134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0396B0C697747A48D932FBBB2B728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DF356F-9B84-494F-B9AF-88E98AFF7055}"/>
      </w:docPartPr>
      <w:docPartBody>
        <w:p w:rsidR="00700933" w:rsidRDefault="008456F6" w:rsidP="008456F6">
          <w:pPr>
            <w:pStyle w:val="60396B0C697747A48D932FBBB2B728581"/>
          </w:pPr>
          <w:r w:rsidRPr="00753134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DB1F5F7ECF940A2971AE61449E71E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CF82A6-F195-4071-B747-1357027401E1}"/>
      </w:docPartPr>
      <w:docPartBody>
        <w:p w:rsidR="00F709C7" w:rsidRDefault="008456F6" w:rsidP="008456F6">
          <w:pPr>
            <w:pStyle w:val="8DB1F5F7ECF940A2971AE61449E71E861"/>
          </w:pPr>
          <w:r w:rsidRPr="00753134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70FA33255A34F269BD6CB6E6890C7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1161EE-CCB3-459D-838B-3D2960264364}"/>
      </w:docPartPr>
      <w:docPartBody>
        <w:p w:rsidR="00F709C7" w:rsidRDefault="008456F6" w:rsidP="008456F6">
          <w:pPr>
            <w:pStyle w:val="970FA33255A34F269BD6CB6E6890C75C1"/>
          </w:pPr>
          <w:r w:rsidRPr="00753134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6B3514975E74D7292FF71A27D2681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D0436A-8B0B-45A4-B2FF-6B4E8C1CBA5E}"/>
      </w:docPartPr>
      <w:docPartBody>
        <w:p w:rsidR="00EB2215" w:rsidRDefault="008456F6" w:rsidP="008456F6">
          <w:pPr>
            <w:pStyle w:val="C6B3514975E74D7292FF71A27D26810E1"/>
          </w:pPr>
          <w:r w:rsidRPr="00753134">
            <w:rPr>
              <w:rStyle w:val="Platzhaltertext"/>
              <w:rFonts w:ascii="Arial" w:hAnsi="Arial" w:cs="Arial"/>
              <w:i/>
            </w:rPr>
            <w:t>Klicken Sie hier, um Text einzugeben.</w:t>
          </w:r>
        </w:p>
      </w:docPartBody>
    </w:docPart>
    <w:docPart>
      <w:docPartPr>
        <w:name w:val="7EAC654397F649769B533DC6B8D81A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B5A2D4-72C1-43D8-8758-C7FEF7AA694B}"/>
      </w:docPartPr>
      <w:docPartBody>
        <w:p w:rsidR="00EB2215" w:rsidRDefault="008456F6" w:rsidP="008456F6">
          <w:pPr>
            <w:pStyle w:val="7EAC654397F649769B533DC6B8D81A6B1"/>
          </w:pPr>
          <w:r w:rsidRPr="00753134">
            <w:rPr>
              <w:rStyle w:val="Platzhaltertext"/>
              <w:rFonts w:ascii="Arial" w:hAnsi="Arial" w:cs="Arial"/>
              <w:i/>
            </w:rPr>
            <w:t>Klicken Sie hier, um Text einzugeben.</w:t>
          </w:r>
        </w:p>
      </w:docPartBody>
    </w:docPart>
    <w:docPart>
      <w:docPartPr>
        <w:name w:val="D195ECD271F44C7ABE1187EA65D51C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D06AB8-42B6-44B0-9F36-62D084F6987A}"/>
      </w:docPartPr>
      <w:docPartBody>
        <w:p w:rsidR="00EB2215" w:rsidRDefault="008456F6" w:rsidP="008456F6">
          <w:pPr>
            <w:pStyle w:val="D195ECD271F44C7ABE1187EA65D51CD61"/>
          </w:pPr>
          <w:r w:rsidRPr="00753134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4449C9D813F740EFA88B0C22FE10C2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2F7462-4DF2-43F9-82C1-8CBF7B42AF4D}"/>
      </w:docPartPr>
      <w:docPartBody>
        <w:p w:rsidR="00EB2215" w:rsidRDefault="008456F6" w:rsidP="008456F6">
          <w:pPr>
            <w:pStyle w:val="4449C9D813F740EFA88B0C22FE10C28D1"/>
          </w:pPr>
          <w:r w:rsidRPr="00753134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13C9903956A3452F93332F37A9786C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8D0484-E581-40EB-B1A8-4CD6298405F4}"/>
      </w:docPartPr>
      <w:docPartBody>
        <w:p w:rsidR="008729EC" w:rsidRDefault="0014719E" w:rsidP="0014719E">
          <w:pPr>
            <w:pStyle w:val="13C9903956A3452F93332F37A9786CC5"/>
          </w:pPr>
          <w:r w:rsidRPr="00753134">
            <w:rPr>
              <w:rStyle w:val="Platzhaltertext"/>
              <w:rFonts w:ascii="Arial" w:eastAsiaTheme="minorHAnsi" w:hAnsi="Arial" w:cs="Arial"/>
              <w:i/>
            </w:rPr>
            <w:t>Klicken Sie hier, um Text einzugeben.</w:t>
          </w:r>
        </w:p>
      </w:docPartBody>
    </w:docPart>
    <w:docPart>
      <w:docPartPr>
        <w:name w:val="D3A8A51A774D4D448AA2227EB4A153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C4BE3C-66F4-4C3E-AE8C-EB48604EBDE6}"/>
      </w:docPartPr>
      <w:docPartBody>
        <w:p w:rsidR="008729EC" w:rsidRDefault="0014719E" w:rsidP="0014719E">
          <w:pPr>
            <w:pStyle w:val="D3A8A51A774D4D448AA2227EB4A1530D"/>
          </w:pPr>
          <w:r w:rsidRPr="00753134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933"/>
    <w:rsid w:val="0014719E"/>
    <w:rsid w:val="00700933"/>
    <w:rsid w:val="008456F6"/>
    <w:rsid w:val="008729EC"/>
    <w:rsid w:val="00EB2215"/>
    <w:rsid w:val="00F709C7"/>
    <w:rsid w:val="00FA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4719E"/>
    <w:rPr>
      <w:color w:val="808080"/>
    </w:rPr>
  </w:style>
  <w:style w:type="paragraph" w:customStyle="1" w:styleId="FBDF71780A5045318684BF7982CF569A">
    <w:name w:val="FBDF71780A5045318684BF7982CF569A"/>
  </w:style>
  <w:style w:type="paragraph" w:customStyle="1" w:styleId="0D82D1A5A0BE4E018F987078D9AA68D9">
    <w:name w:val="0D82D1A5A0BE4E018F987078D9AA68D9"/>
  </w:style>
  <w:style w:type="paragraph" w:customStyle="1" w:styleId="12C7C4BB95894AD18C845DEB16778C00">
    <w:name w:val="12C7C4BB95894AD18C845DEB16778C00"/>
  </w:style>
  <w:style w:type="paragraph" w:customStyle="1" w:styleId="8F09C3BBDE19498E8E41316E751B6B3F">
    <w:name w:val="8F09C3BBDE19498E8E41316E751B6B3F"/>
  </w:style>
  <w:style w:type="paragraph" w:customStyle="1" w:styleId="A526300349DD482F9D377F47BEDD73B3">
    <w:name w:val="A526300349DD482F9D377F47BEDD73B3"/>
  </w:style>
  <w:style w:type="paragraph" w:customStyle="1" w:styleId="1AAB8F247FD24AA1A7B3CCB45D39AAAE">
    <w:name w:val="1AAB8F247FD24AA1A7B3CCB45D39AAAE"/>
  </w:style>
  <w:style w:type="paragraph" w:customStyle="1" w:styleId="DB15C2A501674E5CBC5BF40D464E196E">
    <w:name w:val="DB15C2A501674E5CBC5BF40D464E196E"/>
  </w:style>
  <w:style w:type="paragraph" w:customStyle="1" w:styleId="616B4889EC3D4038AE0ED019E09B3A6D">
    <w:name w:val="616B4889EC3D4038AE0ED019E09B3A6D"/>
  </w:style>
  <w:style w:type="paragraph" w:customStyle="1" w:styleId="788BB2791C344E97A79CF5CBF12447BC">
    <w:name w:val="788BB2791C344E97A79CF5CBF12447BC"/>
  </w:style>
  <w:style w:type="paragraph" w:customStyle="1" w:styleId="37BFA351BE68447DBC13802865F92268">
    <w:name w:val="37BFA351BE68447DBC13802865F92268"/>
  </w:style>
  <w:style w:type="paragraph" w:customStyle="1" w:styleId="E60959AB4F7A421EA119CBC45304A0AB">
    <w:name w:val="E60959AB4F7A421EA119CBC45304A0AB"/>
  </w:style>
  <w:style w:type="paragraph" w:customStyle="1" w:styleId="0EE0AA04978C4DC6B762C417A22C91ED">
    <w:name w:val="0EE0AA04978C4DC6B762C417A22C91ED"/>
  </w:style>
  <w:style w:type="paragraph" w:customStyle="1" w:styleId="F07E5DDCE2C945EC920E254E4E78C328">
    <w:name w:val="F07E5DDCE2C945EC920E254E4E78C328"/>
  </w:style>
  <w:style w:type="paragraph" w:customStyle="1" w:styleId="DE4B8A20777A47CE83BBF93BE9907009">
    <w:name w:val="DE4B8A20777A47CE83BBF93BE9907009"/>
  </w:style>
  <w:style w:type="paragraph" w:customStyle="1" w:styleId="37CFEEE1944B4A16A594ADE8BD554E52">
    <w:name w:val="37CFEEE1944B4A16A594ADE8BD554E52"/>
  </w:style>
  <w:style w:type="paragraph" w:customStyle="1" w:styleId="8C455F6AA3B74C59B64E5FDB5EA6CEC0">
    <w:name w:val="8C455F6AA3B74C59B64E5FDB5EA6CEC0"/>
  </w:style>
  <w:style w:type="paragraph" w:customStyle="1" w:styleId="60396B0C697747A48D932FBBB2B72858">
    <w:name w:val="60396B0C697747A48D932FBBB2B72858"/>
  </w:style>
  <w:style w:type="paragraph" w:customStyle="1" w:styleId="8DB1F5F7ECF940A2971AE61449E71E86">
    <w:name w:val="8DB1F5F7ECF940A2971AE61449E71E86"/>
    <w:rsid w:val="00FA0FEB"/>
  </w:style>
  <w:style w:type="paragraph" w:customStyle="1" w:styleId="970FA33255A34F269BD6CB6E6890C75C">
    <w:name w:val="970FA33255A34F269BD6CB6E6890C75C"/>
    <w:rsid w:val="00FA0FEB"/>
  </w:style>
  <w:style w:type="paragraph" w:customStyle="1" w:styleId="C6B3514975E74D7292FF71A27D26810E">
    <w:name w:val="C6B3514975E74D7292FF71A27D26810E"/>
    <w:rsid w:val="00F709C7"/>
  </w:style>
  <w:style w:type="paragraph" w:customStyle="1" w:styleId="7EAC654397F649769B533DC6B8D81A6B">
    <w:name w:val="7EAC654397F649769B533DC6B8D81A6B"/>
    <w:rsid w:val="00F709C7"/>
  </w:style>
  <w:style w:type="paragraph" w:customStyle="1" w:styleId="69CF553BF137430A9DF72A0D9A9CA6DB">
    <w:name w:val="69CF553BF137430A9DF72A0D9A9CA6DB"/>
    <w:rsid w:val="00F709C7"/>
  </w:style>
  <w:style w:type="paragraph" w:customStyle="1" w:styleId="A2B820C036BD46089637D631E2FF9C7D">
    <w:name w:val="A2B820C036BD46089637D631E2FF9C7D"/>
    <w:rsid w:val="00F709C7"/>
  </w:style>
  <w:style w:type="paragraph" w:customStyle="1" w:styleId="AAD4ECDA1B7D4F019F56262A2F244333">
    <w:name w:val="AAD4ECDA1B7D4F019F56262A2F244333"/>
    <w:rsid w:val="00F709C7"/>
  </w:style>
  <w:style w:type="paragraph" w:customStyle="1" w:styleId="E5740A0BA2AC4432A99EB3D9964B3A89">
    <w:name w:val="E5740A0BA2AC4432A99EB3D9964B3A89"/>
    <w:rsid w:val="00F709C7"/>
  </w:style>
  <w:style w:type="paragraph" w:customStyle="1" w:styleId="897D330C045A40DE8ADBE2110B8929CB">
    <w:name w:val="897D330C045A40DE8ADBE2110B8929CB"/>
    <w:rsid w:val="00F709C7"/>
  </w:style>
  <w:style w:type="paragraph" w:customStyle="1" w:styleId="E3D92CFAE39D452FA2D6E10C5C453A5D">
    <w:name w:val="E3D92CFAE39D452FA2D6E10C5C453A5D"/>
    <w:rsid w:val="00F709C7"/>
  </w:style>
  <w:style w:type="paragraph" w:customStyle="1" w:styleId="0D4F54A104EB483BB3948789E911C851">
    <w:name w:val="0D4F54A104EB483BB3948789E911C851"/>
    <w:rsid w:val="00F709C7"/>
  </w:style>
  <w:style w:type="paragraph" w:customStyle="1" w:styleId="248E8316A4E64C32A90F61E12C44B0C1">
    <w:name w:val="248E8316A4E64C32A90F61E12C44B0C1"/>
    <w:rsid w:val="00F709C7"/>
  </w:style>
  <w:style w:type="paragraph" w:customStyle="1" w:styleId="D195ECD271F44C7ABE1187EA65D51CD6">
    <w:name w:val="D195ECD271F44C7ABE1187EA65D51CD6"/>
    <w:rsid w:val="00F709C7"/>
  </w:style>
  <w:style w:type="paragraph" w:customStyle="1" w:styleId="4449C9D813F740EFA88B0C22FE10C28D">
    <w:name w:val="4449C9D813F740EFA88B0C22FE10C28D"/>
    <w:rsid w:val="00F709C7"/>
  </w:style>
  <w:style w:type="paragraph" w:customStyle="1" w:styleId="FB7BAB4E1C124CAD8E32CF828B6BDA76">
    <w:name w:val="FB7BAB4E1C124CAD8E32CF828B6BDA76"/>
    <w:rsid w:val="00F709C7"/>
  </w:style>
  <w:style w:type="paragraph" w:customStyle="1" w:styleId="B9F10745798547C8A32AD35F67260BE4">
    <w:name w:val="B9F10745798547C8A32AD35F67260BE4"/>
    <w:rsid w:val="00F709C7"/>
  </w:style>
  <w:style w:type="paragraph" w:customStyle="1" w:styleId="FBDF71780A5045318684BF7982CF569A1">
    <w:name w:val="FBDF71780A5045318684BF7982CF569A1"/>
    <w:rsid w:val="00845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B3514975E74D7292FF71A27D26810E1">
    <w:name w:val="C6B3514975E74D7292FF71A27D26810E1"/>
    <w:rsid w:val="00845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C654397F649769B533DC6B8D81A6B1">
    <w:name w:val="7EAC654397F649769B533DC6B8D81A6B1"/>
    <w:rsid w:val="00845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09C3BBDE19498E8E41316E751B6B3F1">
    <w:name w:val="8F09C3BBDE19498E8E41316E751B6B3F1"/>
    <w:rsid w:val="00845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526300349DD482F9D377F47BEDD73B31">
    <w:name w:val="A526300349DD482F9D377F47BEDD73B31"/>
    <w:rsid w:val="00845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AB8F247FD24AA1A7B3CCB45D39AAAE1">
    <w:name w:val="1AAB8F247FD24AA1A7B3CCB45D39AAAE1"/>
    <w:rsid w:val="00845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5C2A501674E5CBC5BF40D464E196E1">
    <w:name w:val="DB15C2A501674E5CBC5BF40D464E196E1"/>
    <w:rsid w:val="00845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6B4889EC3D4038AE0ED019E09B3A6D1">
    <w:name w:val="616B4889EC3D4038AE0ED019E09B3A6D1"/>
    <w:rsid w:val="00845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0959AB4F7A421EA119CBC45304A0AB1">
    <w:name w:val="E60959AB4F7A421EA119CBC45304A0AB1"/>
    <w:rsid w:val="00845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9C9D813F740EFA88B0C22FE10C28D1">
    <w:name w:val="4449C9D813F740EFA88B0C22FE10C28D1"/>
    <w:rsid w:val="00845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5ECD271F44C7ABE1187EA65D51CD61">
    <w:name w:val="D195ECD271F44C7ABE1187EA65D51CD61"/>
    <w:rsid w:val="00845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4B8A20777A47CE83BBF93BE99070091">
    <w:name w:val="DE4B8A20777A47CE83BBF93BE99070091"/>
    <w:rsid w:val="00845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CFEEE1944B4A16A594ADE8BD554E521">
    <w:name w:val="37CFEEE1944B4A16A594ADE8BD554E521"/>
    <w:rsid w:val="00845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455F6AA3B74C59B64E5FDB5EA6CEC01">
    <w:name w:val="8C455F6AA3B74C59B64E5FDB5EA6CEC01"/>
    <w:rsid w:val="00845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0396B0C697747A48D932FBBB2B728581">
    <w:name w:val="60396B0C697747A48D932FBBB2B728581"/>
    <w:rsid w:val="00845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B1F5F7ECF940A2971AE61449E71E861">
    <w:name w:val="8DB1F5F7ECF940A2971AE61449E71E861"/>
    <w:rsid w:val="00845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FA33255A34F269BD6CB6E6890C75C1">
    <w:name w:val="970FA33255A34F269BD6CB6E6890C75C1"/>
    <w:rsid w:val="008456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C9903956A3452F93332F37A9786CC5">
    <w:name w:val="13C9903956A3452F93332F37A9786CC5"/>
    <w:rsid w:val="0014719E"/>
  </w:style>
  <w:style w:type="paragraph" w:customStyle="1" w:styleId="D3A8A51A774D4D448AA2227EB4A1530D">
    <w:name w:val="D3A8A51A774D4D448AA2227EB4A1530D"/>
    <w:rsid w:val="001471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128DCD-C1F8-413D-8EA1-B47D7DE61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Beitrittserklärung ab 2018+.dotx</Template>
  <TotalTime>0</TotalTime>
  <Pages>2</Pages>
  <Words>415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Kugler</dc:creator>
  <cp:keywords/>
  <dc:description/>
  <cp:lastModifiedBy>Microsoft-Konto</cp:lastModifiedBy>
  <cp:revision>7</cp:revision>
  <cp:lastPrinted>2017-02-22T13:05:00Z</cp:lastPrinted>
  <dcterms:created xsi:type="dcterms:W3CDTF">2020-10-20T07:03:00Z</dcterms:created>
  <dcterms:modified xsi:type="dcterms:W3CDTF">2022-12-06T10:04:00Z</dcterms:modified>
</cp:coreProperties>
</file>